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CB9" w:rsidRPr="00857179" w:rsidRDefault="00E27CB9" w:rsidP="00E27CB9">
      <w:pPr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857179">
        <w:rPr>
          <w:rFonts w:ascii="Arial" w:hAnsi="Arial" w:cs="Arial"/>
          <w:b/>
          <w:sz w:val="22"/>
          <w:szCs w:val="22"/>
        </w:rPr>
        <w:t xml:space="preserve">Kantonale Umsetzungsstrategie zur </w:t>
      </w:r>
      <w:r w:rsidR="00857179" w:rsidRPr="00857179">
        <w:rPr>
          <w:rFonts w:ascii="Arial" w:hAnsi="Arial" w:cs="Arial"/>
          <w:b/>
          <w:sz w:val="22"/>
          <w:szCs w:val="22"/>
        </w:rPr>
        <w:t>Steuerreform und AH</w:t>
      </w:r>
      <w:r w:rsidR="00DE0AAE">
        <w:rPr>
          <w:rFonts w:ascii="Arial" w:hAnsi="Arial" w:cs="Arial"/>
          <w:b/>
          <w:sz w:val="22"/>
          <w:szCs w:val="22"/>
        </w:rPr>
        <w:t>V</w:t>
      </w:r>
      <w:r w:rsidR="00857179" w:rsidRPr="00857179">
        <w:rPr>
          <w:rFonts w:ascii="Arial" w:hAnsi="Arial" w:cs="Arial"/>
          <w:b/>
          <w:sz w:val="22"/>
          <w:szCs w:val="22"/>
        </w:rPr>
        <w:t>-Finanzierung (</w:t>
      </w:r>
      <w:r w:rsidRPr="00857179">
        <w:rPr>
          <w:rFonts w:ascii="Arial" w:hAnsi="Arial" w:cs="Arial"/>
          <w:b/>
          <w:sz w:val="22"/>
          <w:szCs w:val="22"/>
        </w:rPr>
        <w:t>S</w:t>
      </w:r>
      <w:r w:rsidR="00857179" w:rsidRPr="00857179">
        <w:rPr>
          <w:rFonts w:ascii="Arial" w:hAnsi="Arial" w:cs="Arial"/>
          <w:b/>
          <w:sz w:val="22"/>
          <w:szCs w:val="22"/>
        </w:rPr>
        <w:t>TAF)</w:t>
      </w:r>
      <w:r w:rsidR="00857179">
        <w:rPr>
          <w:rFonts w:ascii="Arial" w:hAnsi="Arial" w:cs="Arial"/>
          <w:b/>
          <w:sz w:val="22"/>
          <w:szCs w:val="22"/>
        </w:rPr>
        <w:t xml:space="preserve">; </w:t>
      </w:r>
      <w:r w:rsidRPr="00857179">
        <w:rPr>
          <w:rFonts w:ascii="Arial" w:hAnsi="Arial" w:cs="Arial"/>
          <w:b/>
          <w:sz w:val="22"/>
          <w:szCs w:val="22"/>
        </w:rPr>
        <w:t xml:space="preserve">Fragebogen </w:t>
      </w:r>
      <w:r w:rsidR="00857179">
        <w:rPr>
          <w:rFonts w:ascii="Arial" w:hAnsi="Arial" w:cs="Arial"/>
          <w:b/>
          <w:sz w:val="22"/>
          <w:szCs w:val="22"/>
        </w:rPr>
        <w:t xml:space="preserve">für interessierte Kreise </w:t>
      </w:r>
    </w:p>
    <w:p w:rsidR="00E27CB9" w:rsidRDefault="00E27CB9" w:rsidP="00E27CB9">
      <w:pPr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:rsidR="00611C07" w:rsidRPr="00E27CB9" w:rsidRDefault="00611C07" w:rsidP="00E27CB9">
      <w:pPr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:rsidR="00857179" w:rsidRPr="00857179" w:rsidRDefault="00857179" w:rsidP="00611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sz w:val="22"/>
          <w:szCs w:val="22"/>
        </w:rPr>
      </w:pPr>
      <w:r w:rsidRPr="00857179">
        <w:rPr>
          <w:rFonts w:ascii="Arial" w:hAnsi="Arial" w:cs="Arial"/>
          <w:b/>
          <w:sz w:val="22"/>
          <w:szCs w:val="22"/>
        </w:rPr>
        <w:t>Stellungnahme eingereicht von:</w:t>
      </w:r>
    </w:p>
    <w:p w:rsidR="00857179" w:rsidRPr="00857179" w:rsidRDefault="00857179" w:rsidP="00611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857179" w:rsidRPr="00857179" w:rsidRDefault="00857179" w:rsidP="00611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  <w:tab w:val="right" w:pos="9185"/>
        </w:tabs>
        <w:ind w:left="3402" w:hanging="3402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 xml:space="preserve">Name: </w:t>
      </w:r>
      <w:r w:rsidRPr="0085717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428499925"/>
          <w:placeholder>
            <w:docPart w:val="DCA4E7D9F87A4D8E86E1524E7A740336"/>
          </w:placeholder>
          <w:showingPlcHdr/>
        </w:sdtPr>
        <w:sdtEndPr/>
        <w:sdtContent>
          <w:r w:rsidRPr="00857179">
            <w:rPr>
              <w:rStyle w:val="Platzhaltertext"/>
              <w:rFonts w:ascii="Arial" w:hAnsi="Arial" w:cs="Arial"/>
              <w:sz w:val="22"/>
              <w:szCs w:val="22"/>
            </w:rPr>
            <w:t>Klicken Sie hier, um Text einzugeben.</w:t>
          </w:r>
        </w:sdtContent>
      </w:sdt>
    </w:p>
    <w:p w:rsidR="00857179" w:rsidRPr="00857179" w:rsidRDefault="00857179" w:rsidP="00611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  <w:tab w:val="right" w:pos="9185"/>
        </w:tabs>
        <w:ind w:left="3402" w:hanging="3402"/>
        <w:rPr>
          <w:rFonts w:ascii="Arial" w:hAnsi="Arial" w:cs="Arial"/>
          <w:sz w:val="22"/>
          <w:szCs w:val="22"/>
        </w:rPr>
      </w:pPr>
    </w:p>
    <w:p w:rsidR="00857179" w:rsidRPr="00857179" w:rsidRDefault="00857179" w:rsidP="00611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  <w:tab w:val="right" w:pos="9185"/>
        </w:tabs>
        <w:ind w:left="3402" w:hanging="3402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>Adresse:</w:t>
      </w:r>
      <w:r w:rsidRPr="0085717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394171241"/>
          <w:placeholder>
            <w:docPart w:val="D58D7128696F406FA883F7FC363E962D"/>
          </w:placeholder>
          <w:showingPlcHdr/>
        </w:sdtPr>
        <w:sdtEndPr/>
        <w:sdtContent>
          <w:r w:rsidRPr="00857179">
            <w:rPr>
              <w:rStyle w:val="Platzhaltertext"/>
              <w:rFonts w:ascii="Arial" w:hAnsi="Arial" w:cs="Arial"/>
              <w:sz w:val="22"/>
              <w:szCs w:val="22"/>
            </w:rPr>
            <w:t>Klicken Sie hier, um Text einzugeben.</w:t>
          </w:r>
        </w:sdtContent>
      </w:sdt>
    </w:p>
    <w:p w:rsidR="00857179" w:rsidRPr="00857179" w:rsidRDefault="00857179" w:rsidP="00611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</w:tabs>
        <w:rPr>
          <w:rFonts w:ascii="Arial" w:hAnsi="Arial" w:cs="Arial"/>
          <w:sz w:val="22"/>
          <w:szCs w:val="22"/>
        </w:rPr>
      </w:pPr>
    </w:p>
    <w:p w:rsidR="00857179" w:rsidRPr="00857179" w:rsidRDefault="00857179" w:rsidP="00611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  <w:tab w:val="right" w:pos="9185"/>
        </w:tabs>
        <w:ind w:left="3402" w:hanging="3402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>Ansprechpartner für Rückfragen:</w:t>
      </w:r>
      <w:r w:rsidRPr="0085717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468825961"/>
          <w:placeholder>
            <w:docPart w:val="A88AC3C143E2448A9C06A8FC3621E2E4"/>
          </w:placeholder>
          <w:showingPlcHdr/>
        </w:sdtPr>
        <w:sdtEndPr/>
        <w:sdtContent>
          <w:r w:rsidRPr="00857179">
            <w:rPr>
              <w:rStyle w:val="Platzhaltertext"/>
              <w:rFonts w:ascii="Arial" w:hAnsi="Arial" w:cs="Arial"/>
              <w:sz w:val="22"/>
              <w:szCs w:val="22"/>
            </w:rPr>
            <w:t>Klicken Sie hier, um Text einzugeben.</w:t>
          </w:r>
        </w:sdtContent>
      </w:sdt>
    </w:p>
    <w:p w:rsidR="00857179" w:rsidRPr="00857179" w:rsidRDefault="00857179" w:rsidP="00611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</w:tabs>
        <w:rPr>
          <w:rFonts w:ascii="Arial" w:hAnsi="Arial" w:cs="Arial"/>
          <w:sz w:val="22"/>
          <w:szCs w:val="22"/>
        </w:rPr>
      </w:pPr>
    </w:p>
    <w:p w:rsidR="00857179" w:rsidRPr="00857179" w:rsidRDefault="00857179" w:rsidP="00611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  <w:tab w:val="right" w:pos="9185"/>
        </w:tabs>
        <w:ind w:left="3402" w:hanging="3402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>Telefonnummer:</w:t>
      </w:r>
      <w:r w:rsidRPr="0085717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622833676"/>
          <w:placeholder>
            <w:docPart w:val="92C50283813341E5B9BA7C0AB71D6669"/>
          </w:placeholder>
          <w:showingPlcHdr/>
        </w:sdtPr>
        <w:sdtEndPr/>
        <w:sdtContent>
          <w:r w:rsidRPr="00857179">
            <w:rPr>
              <w:rStyle w:val="Platzhaltertext"/>
              <w:rFonts w:ascii="Arial" w:hAnsi="Arial" w:cs="Arial"/>
              <w:sz w:val="22"/>
              <w:szCs w:val="22"/>
            </w:rPr>
            <w:t>Klicken Sie hier, um Text einzugeben.</w:t>
          </w:r>
        </w:sdtContent>
      </w:sdt>
    </w:p>
    <w:p w:rsidR="00857179" w:rsidRPr="00857179" w:rsidRDefault="00857179" w:rsidP="00611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</w:tabs>
        <w:rPr>
          <w:rFonts w:ascii="Arial" w:hAnsi="Arial" w:cs="Arial"/>
          <w:sz w:val="22"/>
          <w:szCs w:val="22"/>
        </w:rPr>
      </w:pPr>
    </w:p>
    <w:p w:rsidR="00E27CB9" w:rsidRPr="00857179" w:rsidRDefault="00857179" w:rsidP="00611C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</w:tabs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>E-Mail-Adresse:</w:t>
      </w:r>
      <w:r w:rsidRPr="0085717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314172943"/>
          <w:placeholder>
            <w:docPart w:val="5AB2D0D7705843E28F2CDBF191356EEA"/>
          </w:placeholder>
          <w:showingPlcHdr/>
        </w:sdtPr>
        <w:sdtEndPr/>
        <w:sdtContent>
          <w:r w:rsidRPr="00857179">
            <w:rPr>
              <w:rStyle w:val="Platzhaltertext"/>
              <w:rFonts w:ascii="Arial" w:hAnsi="Arial" w:cs="Arial"/>
              <w:sz w:val="22"/>
              <w:szCs w:val="22"/>
            </w:rPr>
            <w:t>Klicken Sie hier, um Text einzugeben.</w:t>
          </w:r>
        </w:sdtContent>
      </w:sdt>
    </w:p>
    <w:p w:rsidR="00E27CB9" w:rsidRPr="00857179" w:rsidRDefault="00E27CB9" w:rsidP="00E27CB9">
      <w:pPr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:rsidR="00FE4E08" w:rsidRDefault="00FE4E08" w:rsidP="00E27CB9">
      <w:pPr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:rsidR="00FE4E08" w:rsidRDefault="00FE4E08" w:rsidP="00611C07">
      <w:pPr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:rsidR="00611C07" w:rsidRPr="00E27CB9" w:rsidRDefault="00611C07" w:rsidP="00611C07">
      <w:pPr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2"/>
          <w:szCs w:val="22"/>
        </w:rPr>
      </w:pPr>
    </w:p>
    <w:p w:rsidR="00857179" w:rsidRPr="00857179" w:rsidRDefault="00857179" w:rsidP="00611C07">
      <w:pPr>
        <w:jc w:val="both"/>
        <w:rPr>
          <w:rFonts w:ascii="Arial" w:hAnsi="Arial" w:cs="Arial"/>
          <w:b/>
          <w:sz w:val="22"/>
          <w:szCs w:val="22"/>
        </w:rPr>
      </w:pPr>
      <w:r w:rsidRPr="00857179">
        <w:rPr>
          <w:rFonts w:ascii="Arial" w:hAnsi="Arial" w:cs="Arial"/>
          <w:b/>
          <w:sz w:val="22"/>
          <w:szCs w:val="22"/>
        </w:rPr>
        <w:t xml:space="preserve">1. </w:t>
      </w:r>
      <w:r>
        <w:rPr>
          <w:rFonts w:ascii="Arial" w:hAnsi="Arial" w:cs="Arial"/>
          <w:b/>
          <w:sz w:val="22"/>
          <w:szCs w:val="22"/>
        </w:rPr>
        <w:t xml:space="preserve">Effektive </w:t>
      </w:r>
      <w:r w:rsidR="00FE4E08">
        <w:rPr>
          <w:rFonts w:ascii="Arial" w:hAnsi="Arial" w:cs="Arial"/>
          <w:b/>
          <w:sz w:val="22"/>
          <w:szCs w:val="22"/>
        </w:rPr>
        <w:t>G</w:t>
      </w:r>
      <w:r>
        <w:rPr>
          <w:rFonts w:ascii="Arial" w:hAnsi="Arial" w:cs="Arial"/>
          <w:b/>
          <w:sz w:val="22"/>
          <w:szCs w:val="22"/>
        </w:rPr>
        <w:t>ewinnsteuerbelastung</w:t>
      </w:r>
    </w:p>
    <w:p w:rsidR="00857179" w:rsidRPr="00857179" w:rsidRDefault="00857179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>Sind Sie mit der strategische Zie</w:t>
      </w:r>
      <w:r>
        <w:rPr>
          <w:rFonts w:ascii="Arial" w:hAnsi="Arial" w:cs="Arial"/>
          <w:sz w:val="22"/>
          <w:szCs w:val="22"/>
        </w:rPr>
        <w:t>lgrösse von effektiv 12 – 12.5</w:t>
      </w:r>
      <w:r w:rsidR="00DE0AA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% einverstanden</w:t>
      </w:r>
      <w:r w:rsidRPr="00857179">
        <w:rPr>
          <w:rFonts w:ascii="Arial" w:hAnsi="Arial" w:cs="Arial"/>
          <w:sz w:val="22"/>
          <w:szCs w:val="22"/>
        </w:rPr>
        <w:t>?</w:t>
      </w: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p w:rsidR="00857179" w:rsidRPr="00857179" w:rsidRDefault="00216AFF" w:rsidP="00611C07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6112729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7179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57179" w:rsidRPr="00857179">
        <w:rPr>
          <w:rFonts w:ascii="Arial" w:hAnsi="Arial" w:cs="Arial"/>
          <w:sz w:val="22"/>
          <w:szCs w:val="22"/>
        </w:rPr>
        <w:t xml:space="preserve"> Ja</w:t>
      </w:r>
      <w:r w:rsidR="00857179" w:rsidRPr="00857179">
        <w:rPr>
          <w:rFonts w:ascii="Arial" w:hAnsi="Arial" w:cs="Arial"/>
          <w:sz w:val="22"/>
          <w:szCs w:val="22"/>
        </w:rPr>
        <w:tab/>
      </w:r>
      <w:r w:rsidR="00857179" w:rsidRPr="0085717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9805100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7179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57179" w:rsidRPr="00857179">
        <w:rPr>
          <w:rFonts w:ascii="Arial" w:hAnsi="Arial" w:cs="Arial"/>
          <w:sz w:val="22"/>
          <w:szCs w:val="22"/>
        </w:rPr>
        <w:t xml:space="preserve"> Nein</w:t>
      </w: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>Begründung/Erläuterungen:</w:t>
      </w: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sdt>
      <w:sdtPr>
        <w:rPr>
          <w:rFonts w:ascii="Arial" w:hAnsi="Arial" w:cs="Arial"/>
          <w:sz w:val="22"/>
          <w:szCs w:val="22"/>
        </w:rPr>
        <w:id w:val="861015781"/>
        <w:showingPlcHdr/>
      </w:sdtPr>
      <w:sdtEndPr/>
      <w:sdtContent>
        <w:p w:rsidR="00857179" w:rsidRPr="00857179" w:rsidRDefault="00857179" w:rsidP="00611C07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57179">
            <w:rPr>
              <w:rStyle w:val="Platzhaltertext"/>
              <w:rFonts w:ascii="Arial" w:hAnsi="Arial" w:cs="Arial"/>
              <w:sz w:val="22"/>
              <w:szCs w:val="22"/>
            </w:rPr>
            <w:t>Klicken Sie hier, um Text einzugeben.</w:t>
          </w:r>
        </w:p>
      </w:sdtContent>
    </w:sdt>
    <w:p w:rsid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p w:rsid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p w:rsidR="00FE4E08" w:rsidRPr="00857179" w:rsidRDefault="00FE4E08" w:rsidP="00611C0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</w:t>
      </w:r>
      <w:r w:rsidRPr="00857179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>Gestufte Senkung des Gewinnsteuersatzes</w:t>
      </w: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 xml:space="preserve">Sind Sie mit der </w:t>
      </w:r>
      <w:r>
        <w:rPr>
          <w:rFonts w:ascii="Arial" w:hAnsi="Arial" w:cs="Arial"/>
          <w:sz w:val="22"/>
          <w:szCs w:val="22"/>
        </w:rPr>
        <w:t>gestuften Reduktion des Gewinnsteuersatzes in den ersten 5 Jahren auf 3.75</w:t>
      </w:r>
      <w:r w:rsidR="00DE0AA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%, ab dem sechsten Jahr auf 2.5</w:t>
      </w:r>
      <w:r w:rsidR="00DE0AA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% einverstanden</w:t>
      </w:r>
      <w:r w:rsidRPr="00857179">
        <w:rPr>
          <w:rFonts w:ascii="Arial" w:hAnsi="Arial" w:cs="Arial"/>
          <w:sz w:val="22"/>
          <w:szCs w:val="22"/>
        </w:rPr>
        <w:t>?</w:t>
      </w: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p w:rsidR="00FE4E08" w:rsidRPr="00857179" w:rsidRDefault="00216AFF" w:rsidP="00611C07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6551922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4E08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E4E08" w:rsidRPr="00857179">
        <w:rPr>
          <w:rFonts w:ascii="Arial" w:hAnsi="Arial" w:cs="Arial"/>
          <w:sz w:val="22"/>
          <w:szCs w:val="22"/>
        </w:rPr>
        <w:t xml:space="preserve"> Ja</w:t>
      </w:r>
      <w:r w:rsidR="00FE4E08" w:rsidRPr="00857179">
        <w:rPr>
          <w:rFonts w:ascii="Arial" w:hAnsi="Arial" w:cs="Arial"/>
          <w:sz w:val="22"/>
          <w:szCs w:val="22"/>
        </w:rPr>
        <w:tab/>
      </w:r>
      <w:r w:rsidR="00FE4E08" w:rsidRPr="0085717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1116428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4E08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E4E08" w:rsidRPr="00857179">
        <w:rPr>
          <w:rFonts w:ascii="Arial" w:hAnsi="Arial" w:cs="Arial"/>
          <w:sz w:val="22"/>
          <w:szCs w:val="22"/>
        </w:rPr>
        <w:t xml:space="preserve"> Nein</w:t>
      </w: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>Begründung/Erläuterungen:</w:t>
      </w: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sdt>
      <w:sdtPr>
        <w:rPr>
          <w:rFonts w:ascii="Arial" w:hAnsi="Arial" w:cs="Arial"/>
          <w:sz w:val="22"/>
          <w:szCs w:val="22"/>
        </w:rPr>
        <w:id w:val="-866066990"/>
        <w:showingPlcHdr/>
      </w:sdtPr>
      <w:sdtEndPr/>
      <w:sdtContent>
        <w:p w:rsidR="00FE4E08" w:rsidRPr="00857179" w:rsidRDefault="00FE4E08" w:rsidP="00611C07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57179">
            <w:rPr>
              <w:rStyle w:val="Platzhaltertext"/>
              <w:rFonts w:ascii="Arial" w:hAnsi="Arial" w:cs="Arial"/>
              <w:sz w:val="22"/>
              <w:szCs w:val="22"/>
            </w:rPr>
            <w:t>Klicken Sie hier, um Text einzugeben.</w:t>
          </w:r>
        </w:p>
      </w:sdtContent>
    </w:sdt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p w:rsidR="00FE4E08" w:rsidRDefault="00FE4E08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FE4E08" w:rsidRPr="00857179" w:rsidRDefault="00FE4E08" w:rsidP="00611C0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Pr="00857179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>Patentbox</w:t>
      </w:r>
    </w:p>
    <w:p w:rsidR="00FE4E08" w:rsidRPr="00857179" w:rsidRDefault="00FE4E08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 xml:space="preserve">Sind Sie mit der </w:t>
      </w:r>
      <w:r>
        <w:rPr>
          <w:rFonts w:ascii="Arial" w:hAnsi="Arial" w:cs="Arial"/>
          <w:sz w:val="22"/>
          <w:szCs w:val="22"/>
        </w:rPr>
        <w:t>maximalen Entlastung der Patentbox von 90% einverstanden</w:t>
      </w:r>
      <w:r w:rsidRPr="00857179">
        <w:rPr>
          <w:rFonts w:ascii="Arial" w:hAnsi="Arial" w:cs="Arial"/>
          <w:sz w:val="22"/>
          <w:szCs w:val="22"/>
        </w:rPr>
        <w:t>?</w:t>
      </w: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p w:rsidR="00FE4E08" w:rsidRPr="00857179" w:rsidRDefault="00216AFF" w:rsidP="00611C07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286824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4E08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E4E08" w:rsidRPr="00857179">
        <w:rPr>
          <w:rFonts w:ascii="Arial" w:hAnsi="Arial" w:cs="Arial"/>
          <w:sz w:val="22"/>
          <w:szCs w:val="22"/>
        </w:rPr>
        <w:t xml:space="preserve"> Ja</w:t>
      </w:r>
      <w:r w:rsidR="00FE4E08" w:rsidRPr="00857179">
        <w:rPr>
          <w:rFonts w:ascii="Arial" w:hAnsi="Arial" w:cs="Arial"/>
          <w:sz w:val="22"/>
          <w:szCs w:val="22"/>
        </w:rPr>
        <w:tab/>
      </w:r>
      <w:r w:rsidR="00FE4E08" w:rsidRPr="0085717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9410586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4E08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E4E08" w:rsidRPr="00857179">
        <w:rPr>
          <w:rFonts w:ascii="Arial" w:hAnsi="Arial" w:cs="Arial"/>
          <w:sz w:val="22"/>
          <w:szCs w:val="22"/>
        </w:rPr>
        <w:t xml:space="preserve"> Nein</w:t>
      </w: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>Begründung/Erläuterungen:</w:t>
      </w: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sdt>
      <w:sdtPr>
        <w:rPr>
          <w:rFonts w:ascii="Arial" w:hAnsi="Arial" w:cs="Arial"/>
          <w:sz w:val="22"/>
          <w:szCs w:val="22"/>
        </w:rPr>
        <w:id w:val="-2066636116"/>
        <w:showingPlcHdr/>
      </w:sdtPr>
      <w:sdtEndPr/>
      <w:sdtContent>
        <w:p w:rsidR="00FE4E08" w:rsidRPr="00857179" w:rsidRDefault="00FE4E08" w:rsidP="00611C07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57179">
            <w:rPr>
              <w:rStyle w:val="Platzhaltertext"/>
              <w:rFonts w:ascii="Arial" w:hAnsi="Arial" w:cs="Arial"/>
              <w:sz w:val="22"/>
              <w:szCs w:val="22"/>
            </w:rPr>
            <w:t>Klicken Sie hier, um Text einzugeben.</w:t>
          </w:r>
        </w:p>
      </w:sdtContent>
    </w:sdt>
    <w:p w:rsidR="00FE4E08" w:rsidRPr="00857179" w:rsidRDefault="00FE4E08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p w:rsidR="00FE4E08" w:rsidRPr="00857179" w:rsidRDefault="00FE4E08" w:rsidP="00611C0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4</w:t>
      </w:r>
      <w:r w:rsidRPr="00857179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>Erhöhte Abzüge für Forschung und Entwicklung</w:t>
      </w:r>
    </w:p>
    <w:p w:rsidR="00FE4E08" w:rsidRPr="00857179" w:rsidRDefault="00FE4E08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 xml:space="preserve">Sind Sie mit </w:t>
      </w:r>
      <w:r>
        <w:rPr>
          <w:rFonts w:ascii="Arial" w:hAnsi="Arial" w:cs="Arial"/>
          <w:sz w:val="22"/>
          <w:szCs w:val="22"/>
        </w:rPr>
        <w:t>dem Verzicht auf erhöhte Abzüge von Forschung und Entwicklung (zumindest während der ersten fünf Jahre) einverstanden</w:t>
      </w:r>
      <w:r w:rsidRPr="00857179">
        <w:rPr>
          <w:rFonts w:ascii="Arial" w:hAnsi="Arial" w:cs="Arial"/>
          <w:sz w:val="22"/>
          <w:szCs w:val="22"/>
        </w:rPr>
        <w:t>?</w:t>
      </w: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p w:rsidR="00FE4E08" w:rsidRPr="00857179" w:rsidRDefault="00216AFF" w:rsidP="00611C07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448625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4E08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E4E08" w:rsidRPr="00857179">
        <w:rPr>
          <w:rFonts w:ascii="Arial" w:hAnsi="Arial" w:cs="Arial"/>
          <w:sz w:val="22"/>
          <w:szCs w:val="22"/>
        </w:rPr>
        <w:t xml:space="preserve"> Ja</w:t>
      </w:r>
      <w:r w:rsidR="00FE4E08" w:rsidRPr="00857179">
        <w:rPr>
          <w:rFonts w:ascii="Arial" w:hAnsi="Arial" w:cs="Arial"/>
          <w:sz w:val="22"/>
          <w:szCs w:val="22"/>
        </w:rPr>
        <w:tab/>
      </w:r>
      <w:r w:rsidR="00FE4E08" w:rsidRPr="0085717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6802802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4E08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E4E08" w:rsidRPr="00857179">
        <w:rPr>
          <w:rFonts w:ascii="Arial" w:hAnsi="Arial" w:cs="Arial"/>
          <w:sz w:val="22"/>
          <w:szCs w:val="22"/>
        </w:rPr>
        <w:t xml:space="preserve"> Nein</w:t>
      </w: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>Begründung/Erläuterungen:</w:t>
      </w: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sdt>
      <w:sdtPr>
        <w:rPr>
          <w:rFonts w:ascii="Arial" w:hAnsi="Arial" w:cs="Arial"/>
          <w:sz w:val="22"/>
          <w:szCs w:val="22"/>
        </w:rPr>
        <w:id w:val="-1384328234"/>
        <w:showingPlcHdr/>
      </w:sdtPr>
      <w:sdtEndPr/>
      <w:sdtContent>
        <w:p w:rsidR="00FE4E08" w:rsidRPr="00857179" w:rsidRDefault="00FE4E08" w:rsidP="00611C07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57179">
            <w:rPr>
              <w:rStyle w:val="Platzhaltertext"/>
              <w:rFonts w:ascii="Arial" w:hAnsi="Arial" w:cs="Arial"/>
              <w:sz w:val="22"/>
              <w:szCs w:val="22"/>
            </w:rPr>
            <w:t>Klicken Sie hier, um Text einzugeben.</w:t>
          </w:r>
        </w:p>
      </w:sdtContent>
    </w:sdt>
    <w:p w:rsidR="00611C07" w:rsidRDefault="00611C07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611C07" w:rsidRDefault="00611C07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857179" w:rsidRPr="00857179" w:rsidRDefault="0004193C" w:rsidP="00611C0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857179" w:rsidRPr="00857179">
        <w:rPr>
          <w:rFonts w:ascii="Arial" w:hAnsi="Arial" w:cs="Arial"/>
          <w:b/>
          <w:sz w:val="22"/>
          <w:szCs w:val="22"/>
        </w:rPr>
        <w:t xml:space="preserve">. Dividendenbesteuerung </w:t>
      </w: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 xml:space="preserve">Falls das Bundesparlament </w:t>
      </w:r>
      <w:r w:rsidR="00DE0AAE">
        <w:rPr>
          <w:rFonts w:ascii="Arial" w:hAnsi="Arial" w:cs="Arial"/>
          <w:sz w:val="22"/>
          <w:szCs w:val="22"/>
        </w:rPr>
        <w:t xml:space="preserve">basierend auf dem Beschluss des Ständerates </w:t>
      </w:r>
      <w:r w:rsidRPr="00857179">
        <w:rPr>
          <w:rFonts w:ascii="Arial" w:hAnsi="Arial" w:cs="Arial"/>
          <w:sz w:val="22"/>
          <w:szCs w:val="22"/>
        </w:rPr>
        <w:t xml:space="preserve">beschliessen sollte, die Belastung der ausgeschütteten Dividenden </w:t>
      </w:r>
      <w:r w:rsidR="00FE4E08">
        <w:rPr>
          <w:rFonts w:ascii="Arial" w:hAnsi="Arial" w:cs="Arial"/>
          <w:sz w:val="22"/>
          <w:szCs w:val="22"/>
        </w:rPr>
        <w:t>auf mindestens 50 % festzulegen</w:t>
      </w:r>
      <w:r w:rsidRPr="00857179">
        <w:rPr>
          <w:rFonts w:ascii="Arial" w:hAnsi="Arial" w:cs="Arial"/>
          <w:sz w:val="22"/>
          <w:szCs w:val="22"/>
        </w:rPr>
        <w:t>, welche Höhe priorisieren Sie?</w:t>
      </w: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p w:rsidR="00857179" w:rsidRPr="00857179" w:rsidRDefault="00216AFF" w:rsidP="00611C07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1095547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7179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57179" w:rsidRPr="00857179">
        <w:rPr>
          <w:rFonts w:ascii="Arial" w:hAnsi="Arial" w:cs="Arial"/>
          <w:sz w:val="22"/>
          <w:szCs w:val="22"/>
        </w:rPr>
        <w:t xml:space="preserve"> </w:t>
      </w:r>
      <w:r w:rsidR="00FE4E08">
        <w:rPr>
          <w:rFonts w:ascii="Arial" w:hAnsi="Arial" w:cs="Arial"/>
          <w:sz w:val="22"/>
          <w:szCs w:val="22"/>
        </w:rPr>
        <w:t>50</w:t>
      </w:r>
      <w:r w:rsidR="00857179" w:rsidRPr="00857179">
        <w:rPr>
          <w:rFonts w:ascii="Arial" w:hAnsi="Arial" w:cs="Arial"/>
          <w:sz w:val="22"/>
          <w:szCs w:val="22"/>
        </w:rPr>
        <w:t xml:space="preserve"> %</w:t>
      </w:r>
      <w:r w:rsidR="00857179" w:rsidRPr="00857179">
        <w:rPr>
          <w:rFonts w:ascii="Arial" w:hAnsi="Arial" w:cs="Arial"/>
          <w:sz w:val="22"/>
          <w:szCs w:val="22"/>
        </w:rPr>
        <w:tab/>
      </w:r>
      <w:r w:rsidR="00857179" w:rsidRPr="0085717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132189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7179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57179" w:rsidRPr="00857179">
        <w:rPr>
          <w:rFonts w:ascii="Arial" w:hAnsi="Arial" w:cs="Arial"/>
          <w:sz w:val="22"/>
          <w:szCs w:val="22"/>
        </w:rPr>
        <w:t xml:space="preserve"> </w:t>
      </w:r>
      <w:r w:rsidR="00FE4E08">
        <w:rPr>
          <w:rFonts w:ascii="Arial" w:hAnsi="Arial" w:cs="Arial"/>
          <w:sz w:val="22"/>
          <w:szCs w:val="22"/>
        </w:rPr>
        <w:t>60</w:t>
      </w:r>
      <w:r w:rsidR="00857179" w:rsidRPr="00857179">
        <w:rPr>
          <w:rFonts w:ascii="Arial" w:hAnsi="Arial" w:cs="Arial"/>
          <w:sz w:val="22"/>
          <w:szCs w:val="22"/>
        </w:rPr>
        <w:t xml:space="preserve"> %</w:t>
      </w:r>
      <w:r w:rsidR="00FE4E08">
        <w:rPr>
          <w:rFonts w:ascii="Arial" w:hAnsi="Arial" w:cs="Arial"/>
          <w:sz w:val="22"/>
          <w:szCs w:val="22"/>
        </w:rPr>
        <w:tab/>
      </w:r>
      <w:r w:rsidR="00FE4E08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19977998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4E08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E4E08" w:rsidRPr="00857179">
        <w:rPr>
          <w:rFonts w:ascii="Arial" w:hAnsi="Arial" w:cs="Arial"/>
          <w:sz w:val="22"/>
          <w:szCs w:val="22"/>
        </w:rPr>
        <w:t xml:space="preserve"> 70 %</w:t>
      </w: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>Begründung/Erläuterungen:</w:t>
      </w: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sdt>
      <w:sdtPr>
        <w:rPr>
          <w:rFonts w:ascii="Arial" w:hAnsi="Arial" w:cs="Arial"/>
          <w:sz w:val="22"/>
          <w:szCs w:val="22"/>
        </w:rPr>
        <w:id w:val="-1311471674"/>
        <w:showingPlcHdr/>
      </w:sdtPr>
      <w:sdtEndPr/>
      <w:sdtContent>
        <w:p w:rsidR="00857179" w:rsidRPr="00857179" w:rsidRDefault="00857179" w:rsidP="00611C07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57179">
            <w:rPr>
              <w:rStyle w:val="Platzhaltertext"/>
              <w:rFonts w:ascii="Arial" w:hAnsi="Arial" w:cs="Arial"/>
              <w:sz w:val="22"/>
              <w:szCs w:val="22"/>
            </w:rPr>
            <w:t>Klicken Sie hier, um Text einzugeben.</w:t>
          </w:r>
        </w:p>
      </w:sdtContent>
    </w:sdt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p w:rsidR="00857179" w:rsidRPr="00857179" w:rsidRDefault="00857179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04193C" w:rsidRPr="00857179" w:rsidRDefault="0004193C" w:rsidP="00611C0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Pr="00857179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>Minimalsteuer auf Liegenschaften</w:t>
      </w:r>
    </w:p>
    <w:p w:rsidR="0004193C" w:rsidRPr="00857179" w:rsidRDefault="0004193C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04193C" w:rsidRPr="00857179" w:rsidRDefault="0004193C" w:rsidP="00611C07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 xml:space="preserve">Sind Sie </w:t>
      </w:r>
      <w:r w:rsidR="00DE0AAE">
        <w:rPr>
          <w:rFonts w:ascii="Arial" w:hAnsi="Arial" w:cs="Arial"/>
          <w:sz w:val="22"/>
          <w:szCs w:val="22"/>
        </w:rPr>
        <w:t xml:space="preserve">mit </w:t>
      </w:r>
      <w:r>
        <w:rPr>
          <w:rFonts w:ascii="Arial" w:hAnsi="Arial" w:cs="Arial"/>
          <w:sz w:val="22"/>
          <w:szCs w:val="22"/>
        </w:rPr>
        <w:t xml:space="preserve">der Verdoppelung der Minimalbesteuerung von </w:t>
      </w:r>
      <w:r w:rsidR="00DE0AAE">
        <w:rPr>
          <w:rFonts w:ascii="Arial" w:hAnsi="Arial" w:cs="Arial"/>
          <w:sz w:val="22"/>
          <w:szCs w:val="22"/>
        </w:rPr>
        <w:t xml:space="preserve">nichtbetrieblichen </w:t>
      </w:r>
      <w:r>
        <w:rPr>
          <w:rFonts w:ascii="Arial" w:hAnsi="Arial" w:cs="Arial"/>
          <w:sz w:val="22"/>
          <w:szCs w:val="22"/>
        </w:rPr>
        <w:t>Liegenschaften zur Kapitalanlage im Eigentum juristischer Personen einverstanden</w:t>
      </w:r>
      <w:r w:rsidRPr="00857179">
        <w:rPr>
          <w:rFonts w:ascii="Arial" w:hAnsi="Arial" w:cs="Arial"/>
          <w:sz w:val="22"/>
          <w:szCs w:val="22"/>
        </w:rPr>
        <w:t>?</w:t>
      </w:r>
    </w:p>
    <w:p w:rsidR="0004193C" w:rsidRPr="00857179" w:rsidRDefault="0004193C" w:rsidP="00611C07">
      <w:pPr>
        <w:jc w:val="both"/>
        <w:rPr>
          <w:rFonts w:ascii="Arial" w:hAnsi="Arial" w:cs="Arial"/>
          <w:sz w:val="22"/>
          <w:szCs w:val="22"/>
        </w:rPr>
      </w:pPr>
    </w:p>
    <w:p w:rsidR="0004193C" w:rsidRPr="00857179" w:rsidRDefault="00216AFF" w:rsidP="00611C07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47497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193C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04193C" w:rsidRPr="00857179">
        <w:rPr>
          <w:rFonts w:ascii="Arial" w:hAnsi="Arial" w:cs="Arial"/>
          <w:sz w:val="22"/>
          <w:szCs w:val="22"/>
        </w:rPr>
        <w:t xml:space="preserve"> Ja</w:t>
      </w:r>
      <w:r w:rsidR="0004193C" w:rsidRPr="00857179">
        <w:rPr>
          <w:rFonts w:ascii="Arial" w:hAnsi="Arial" w:cs="Arial"/>
          <w:sz w:val="22"/>
          <w:szCs w:val="22"/>
        </w:rPr>
        <w:tab/>
      </w:r>
      <w:r w:rsidR="0004193C" w:rsidRPr="0085717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1719855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193C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04193C" w:rsidRPr="00857179">
        <w:rPr>
          <w:rFonts w:ascii="Arial" w:hAnsi="Arial" w:cs="Arial"/>
          <w:sz w:val="22"/>
          <w:szCs w:val="22"/>
        </w:rPr>
        <w:t xml:space="preserve"> Nein</w:t>
      </w:r>
    </w:p>
    <w:p w:rsidR="0004193C" w:rsidRPr="00857179" w:rsidRDefault="0004193C" w:rsidP="00611C07">
      <w:pPr>
        <w:jc w:val="both"/>
        <w:rPr>
          <w:rFonts w:ascii="Arial" w:hAnsi="Arial" w:cs="Arial"/>
          <w:sz w:val="22"/>
          <w:szCs w:val="22"/>
        </w:rPr>
      </w:pPr>
    </w:p>
    <w:p w:rsidR="0004193C" w:rsidRPr="00857179" w:rsidRDefault="0004193C" w:rsidP="00611C07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>Begründung/Erläuterungen:</w:t>
      </w:r>
    </w:p>
    <w:p w:rsidR="0004193C" w:rsidRPr="00857179" w:rsidRDefault="0004193C" w:rsidP="00611C07">
      <w:pPr>
        <w:jc w:val="both"/>
        <w:rPr>
          <w:rFonts w:ascii="Arial" w:hAnsi="Arial" w:cs="Arial"/>
          <w:sz w:val="22"/>
          <w:szCs w:val="22"/>
        </w:rPr>
      </w:pPr>
    </w:p>
    <w:sdt>
      <w:sdtPr>
        <w:rPr>
          <w:rFonts w:ascii="Arial" w:hAnsi="Arial" w:cs="Arial"/>
          <w:sz w:val="22"/>
          <w:szCs w:val="22"/>
        </w:rPr>
        <w:id w:val="1243448893"/>
        <w:showingPlcHdr/>
      </w:sdtPr>
      <w:sdtEndPr/>
      <w:sdtContent>
        <w:p w:rsidR="0004193C" w:rsidRPr="00857179" w:rsidRDefault="0004193C" w:rsidP="00611C07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57179">
            <w:rPr>
              <w:rStyle w:val="Platzhaltertext"/>
              <w:rFonts w:ascii="Arial" w:hAnsi="Arial" w:cs="Arial"/>
              <w:sz w:val="22"/>
              <w:szCs w:val="22"/>
            </w:rPr>
            <w:t>Klicken Sie hier, um Text einzugeben.</w:t>
          </w:r>
        </w:p>
      </w:sdtContent>
    </w:sdt>
    <w:p w:rsidR="0004193C" w:rsidRDefault="0004193C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04193C" w:rsidRDefault="0004193C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611C07" w:rsidRDefault="00FE4E08" w:rsidP="00611C0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7.</w:t>
      </w:r>
      <w:r w:rsidRPr="00857179">
        <w:rPr>
          <w:rFonts w:ascii="Arial" w:hAnsi="Arial" w:cs="Arial"/>
          <w:b/>
          <w:sz w:val="22"/>
          <w:szCs w:val="22"/>
        </w:rPr>
        <w:t xml:space="preserve"> </w:t>
      </w:r>
      <w:r w:rsidR="005A0B2E">
        <w:rPr>
          <w:rFonts w:ascii="Arial" w:hAnsi="Arial" w:cs="Arial"/>
          <w:b/>
          <w:sz w:val="22"/>
          <w:szCs w:val="22"/>
        </w:rPr>
        <w:t>Beteiligung Gemeinden</w:t>
      </w:r>
    </w:p>
    <w:p w:rsidR="00611C07" w:rsidRDefault="00611C07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5A0B2E" w:rsidRPr="00857179" w:rsidRDefault="005A0B2E" w:rsidP="005A0B2E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 xml:space="preserve">Sind Sie </w:t>
      </w:r>
      <w:r w:rsidR="00F27156">
        <w:rPr>
          <w:rFonts w:ascii="Arial" w:hAnsi="Arial" w:cs="Arial"/>
          <w:sz w:val="22"/>
          <w:szCs w:val="22"/>
        </w:rPr>
        <w:t xml:space="preserve">damit einverstanden, dass die </w:t>
      </w:r>
      <w:r w:rsidR="00F27156" w:rsidRPr="00AD39DD">
        <w:rPr>
          <w:rFonts w:ascii="Arial" w:hAnsi="Arial" w:cs="Arial"/>
          <w:sz w:val="22"/>
          <w:szCs w:val="22"/>
        </w:rPr>
        <w:t>Gemeinden 45% der Erhöhung des Kanton</w:t>
      </w:r>
      <w:r w:rsidR="00F27156">
        <w:rPr>
          <w:rFonts w:ascii="Arial" w:hAnsi="Arial" w:cs="Arial"/>
          <w:sz w:val="22"/>
          <w:szCs w:val="22"/>
        </w:rPr>
        <w:t>santeils an der direkten Bundes</w:t>
      </w:r>
      <w:r w:rsidR="00F27156" w:rsidRPr="00AD39DD">
        <w:rPr>
          <w:rFonts w:ascii="Arial" w:hAnsi="Arial" w:cs="Arial"/>
          <w:sz w:val="22"/>
          <w:szCs w:val="22"/>
        </w:rPr>
        <w:t>steuer der juristischen Personen von 4.2% als jährliche Ausgleichssumme</w:t>
      </w:r>
      <w:r w:rsidR="00F27156">
        <w:rPr>
          <w:rFonts w:ascii="Arial" w:hAnsi="Arial" w:cs="Arial"/>
          <w:sz w:val="22"/>
          <w:szCs w:val="22"/>
        </w:rPr>
        <w:t xml:space="preserve"> erhalten und die Verteilung unter den Gemeinden sich nach ihrer Betroffenheit richtet?</w:t>
      </w:r>
    </w:p>
    <w:p w:rsidR="005A0B2E" w:rsidRPr="00857179" w:rsidRDefault="005A0B2E" w:rsidP="005A0B2E">
      <w:pPr>
        <w:jc w:val="both"/>
        <w:rPr>
          <w:rFonts w:ascii="Arial" w:hAnsi="Arial" w:cs="Arial"/>
          <w:sz w:val="22"/>
          <w:szCs w:val="22"/>
        </w:rPr>
      </w:pPr>
    </w:p>
    <w:p w:rsidR="005A0B2E" w:rsidRPr="00857179" w:rsidRDefault="00216AFF" w:rsidP="005A0B2E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1385665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0B2E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A0B2E" w:rsidRPr="00857179">
        <w:rPr>
          <w:rFonts w:ascii="Arial" w:hAnsi="Arial" w:cs="Arial"/>
          <w:sz w:val="22"/>
          <w:szCs w:val="22"/>
        </w:rPr>
        <w:t xml:space="preserve"> Ja</w:t>
      </w:r>
      <w:r w:rsidR="005A0B2E" w:rsidRPr="00857179">
        <w:rPr>
          <w:rFonts w:ascii="Arial" w:hAnsi="Arial" w:cs="Arial"/>
          <w:sz w:val="22"/>
          <w:szCs w:val="22"/>
        </w:rPr>
        <w:tab/>
      </w:r>
      <w:r w:rsidR="005A0B2E" w:rsidRPr="0085717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9780738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A0B2E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A0B2E" w:rsidRPr="00857179">
        <w:rPr>
          <w:rFonts w:ascii="Arial" w:hAnsi="Arial" w:cs="Arial"/>
          <w:sz w:val="22"/>
          <w:szCs w:val="22"/>
        </w:rPr>
        <w:t xml:space="preserve"> Nein</w:t>
      </w:r>
    </w:p>
    <w:p w:rsidR="005A0B2E" w:rsidRPr="00857179" w:rsidRDefault="005A0B2E" w:rsidP="005A0B2E">
      <w:pPr>
        <w:jc w:val="both"/>
        <w:rPr>
          <w:rFonts w:ascii="Arial" w:hAnsi="Arial" w:cs="Arial"/>
          <w:sz w:val="22"/>
          <w:szCs w:val="22"/>
        </w:rPr>
      </w:pPr>
    </w:p>
    <w:p w:rsidR="005A0B2E" w:rsidRPr="00857179" w:rsidRDefault="005A0B2E" w:rsidP="005A0B2E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>Begründung/Erläuterungen:</w:t>
      </w:r>
    </w:p>
    <w:p w:rsidR="005A0B2E" w:rsidRPr="00857179" w:rsidRDefault="005A0B2E" w:rsidP="005A0B2E">
      <w:pPr>
        <w:jc w:val="both"/>
        <w:rPr>
          <w:rFonts w:ascii="Arial" w:hAnsi="Arial" w:cs="Arial"/>
          <w:sz w:val="22"/>
          <w:szCs w:val="22"/>
        </w:rPr>
      </w:pPr>
    </w:p>
    <w:sdt>
      <w:sdtPr>
        <w:rPr>
          <w:rFonts w:ascii="Arial" w:hAnsi="Arial" w:cs="Arial"/>
          <w:sz w:val="22"/>
          <w:szCs w:val="22"/>
        </w:rPr>
        <w:id w:val="-1290193793"/>
        <w:showingPlcHdr/>
      </w:sdtPr>
      <w:sdtEndPr/>
      <w:sdtContent>
        <w:p w:rsidR="005A0B2E" w:rsidRPr="00857179" w:rsidRDefault="005A0B2E" w:rsidP="005A0B2E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57179">
            <w:rPr>
              <w:rStyle w:val="Platzhaltertext"/>
              <w:rFonts w:ascii="Arial" w:hAnsi="Arial" w:cs="Arial"/>
              <w:sz w:val="22"/>
              <w:szCs w:val="22"/>
            </w:rPr>
            <w:t>Klicken Sie hier, um Text einzugeben.</w:t>
          </w:r>
        </w:p>
      </w:sdtContent>
    </w:sdt>
    <w:p w:rsidR="005A0B2E" w:rsidRDefault="005A0B2E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611C07" w:rsidRDefault="00611C07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295EB8" w:rsidRDefault="00295EB8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FE4E08" w:rsidRPr="00857179" w:rsidRDefault="00611C07" w:rsidP="00611C0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8. </w:t>
      </w:r>
      <w:r w:rsidR="0004193C">
        <w:rPr>
          <w:rFonts w:ascii="Arial" w:hAnsi="Arial" w:cs="Arial"/>
          <w:b/>
          <w:sz w:val="22"/>
          <w:szCs w:val="22"/>
        </w:rPr>
        <w:t xml:space="preserve">Erhöhung </w:t>
      </w:r>
      <w:r w:rsidR="00FE4E08">
        <w:rPr>
          <w:rFonts w:ascii="Arial" w:hAnsi="Arial" w:cs="Arial"/>
          <w:b/>
          <w:sz w:val="22"/>
          <w:szCs w:val="22"/>
        </w:rPr>
        <w:t>Versicherungsabzug</w:t>
      </w: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Sind Sie mit der Erhöhung des Versicherungsabzuges </w:t>
      </w:r>
      <w:r w:rsidR="0004193C">
        <w:rPr>
          <w:rFonts w:ascii="Arial" w:hAnsi="Arial" w:cs="Arial"/>
          <w:sz w:val="22"/>
          <w:szCs w:val="22"/>
        </w:rPr>
        <w:t xml:space="preserve">für natürliche Personen </w:t>
      </w:r>
      <w:r>
        <w:rPr>
          <w:rFonts w:ascii="Arial" w:hAnsi="Arial" w:cs="Arial"/>
          <w:sz w:val="22"/>
          <w:szCs w:val="22"/>
        </w:rPr>
        <w:t>einverstanden</w:t>
      </w:r>
      <w:r w:rsidRPr="00857179">
        <w:rPr>
          <w:rFonts w:ascii="Arial" w:hAnsi="Arial" w:cs="Arial"/>
          <w:sz w:val="22"/>
          <w:szCs w:val="22"/>
        </w:rPr>
        <w:t>?</w:t>
      </w:r>
    </w:p>
    <w:p w:rsidR="00FE4E08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p w:rsidR="00FE4E08" w:rsidRPr="00857179" w:rsidRDefault="00216AFF" w:rsidP="00611C07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7162284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4E08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E4E08" w:rsidRPr="00857179">
        <w:rPr>
          <w:rFonts w:ascii="Arial" w:hAnsi="Arial" w:cs="Arial"/>
          <w:sz w:val="22"/>
          <w:szCs w:val="22"/>
        </w:rPr>
        <w:t xml:space="preserve"> Ja</w:t>
      </w:r>
      <w:r w:rsidR="00FE4E08" w:rsidRPr="00857179">
        <w:rPr>
          <w:rFonts w:ascii="Arial" w:hAnsi="Arial" w:cs="Arial"/>
          <w:sz w:val="22"/>
          <w:szCs w:val="22"/>
        </w:rPr>
        <w:tab/>
      </w:r>
      <w:r w:rsidR="00FE4E08" w:rsidRPr="0085717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11198694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4E08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FE4E08" w:rsidRPr="00857179">
        <w:rPr>
          <w:rFonts w:ascii="Arial" w:hAnsi="Arial" w:cs="Arial"/>
          <w:sz w:val="22"/>
          <w:szCs w:val="22"/>
        </w:rPr>
        <w:t xml:space="preserve"> Nein</w:t>
      </w: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>Begründung/Erläuterungen:</w:t>
      </w:r>
    </w:p>
    <w:p w:rsidR="00FE4E08" w:rsidRPr="00857179" w:rsidRDefault="00FE4E08" w:rsidP="00611C07">
      <w:pPr>
        <w:jc w:val="both"/>
        <w:rPr>
          <w:rFonts w:ascii="Arial" w:hAnsi="Arial" w:cs="Arial"/>
          <w:sz w:val="22"/>
          <w:szCs w:val="22"/>
        </w:rPr>
      </w:pPr>
    </w:p>
    <w:sdt>
      <w:sdtPr>
        <w:rPr>
          <w:rFonts w:ascii="Arial" w:hAnsi="Arial" w:cs="Arial"/>
          <w:sz w:val="22"/>
          <w:szCs w:val="22"/>
        </w:rPr>
        <w:id w:val="542556703"/>
        <w:showingPlcHdr/>
      </w:sdtPr>
      <w:sdtEndPr/>
      <w:sdtContent>
        <w:p w:rsidR="00FE4E08" w:rsidRPr="00857179" w:rsidRDefault="00FE4E08" w:rsidP="00611C07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57179">
            <w:rPr>
              <w:rStyle w:val="Platzhaltertext"/>
              <w:rFonts w:ascii="Arial" w:hAnsi="Arial" w:cs="Arial"/>
              <w:sz w:val="22"/>
              <w:szCs w:val="22"/>
            </w:rPr>
            <w:t>Klicken Sie hier, um Text einzugeben.</w:t>
          </w:r>
        </w:p>
      </w:sdtContent>
    </w:sdt>
    <w:p w:rsidR="00FE4E08" w:rsidRDefault="00FE4E08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FE4E08" w:rsidRDefault="00FE4E08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857179" w:rsidRPr="00857179" w:rsidRDefault="00611C07" w:rsidP="00611C0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</w:t>
      </w:r>
      <w:r w:rsidR="00857179" w:rsidRPr="00857179">
        <w:rPr>
          <w:rFonts w:ascii="Arial" w:hAnsi="Arial" w:cs="Arial"/>
          <w:b/>
          <w:sz w:val="22"/>
          <w:szCs w:val="22"/>
        </w:rPr>
        <w:t xml:space="preserve">. </w:t>
      </w:r>
      <w:r w:rsidR="009B3604">
        <w:rPr>
          <w:rFonts w:ascii="Arial" w:hAnsi="Arial" w:cs="Arial"/>
          <w:b/>
          <w:sz w:val="22"/>
          <w:szCs w:val="22"/>
        </w:rPr>
        <w:t>Weitere s</w:t>
      </w:r>
      <w:r w:rsidR="0004193C">
        <w:rPr>
          <w:rFonts w:ascii="Arial" w:hAnsi="Arial" w:cs="Arial"/>
          <w:b/>
          <w:sz w:val="22"/>
          <w:szCs w:val="22"/>
        </w:rPr>
        <w:t>teuerrechtliche flankierende Massnahmen für natürliche Personen</w:t>
      </w: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p w:rsidR="00857179" w:rsidRPr="00857179" w:rsidRDefault="009B3604" w:rsidP="00611C0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Gibt es</w:t>
      </w:r>
      <w:r w:rsidRPr="00097311">
        <w:rPr>
          <w:rFonts w:ascii="Arial" w:hAnsi="Arial" w:cs="Arial"/>
          <w:sz w:val="22"/>
          <w:szCs w:val="22"/>
        </w:rPr>
        <w:t xml:space="preserve"> weiter</w:t>
      </w:r>
      <w:r w:rsidR="00DE0AAE">
        <w:rPr>
          <w:rFonts w:ascii="Arial" w:hAnsi="Arial" w:cs="Arial"/>
          <w:sz w:val="22"/>
          <w:szCs w:val="22"/>
        </w:rPr>
        <w:t>e</w:t>
      </w:r>
      <w:r w:rsidRPr="00097311">
        <w:rPr>
          <w:rFonts w:ascii="Arial" w:hAnsi="Arial" w:cs="Arial"/>
          <w:sz w:val="22"/>
          <w:szCs w:val="22"/>
        </w:rPr>
        <w:t xml:space="preserve"> flankierende Massnahmen im Steuerrecht zugunsten der </w:t>
      </w:r>
      <w:r>
        <w:rPr>
          <w:rFonts w:ascii="Arial" w:hAnsi="Arial" w:cs="Arial"/>
          <w:sz w:val="22"/>
          <w:szCs w:val="22"/>
        </w:rPr>
        <w:t>natürlichen Personen, die geprüft werden sollen</w:t>
      </w:r>
      <w:r w:rsidR="00EF5B77">
        <w:rPr>
          <w:rFonts w:ascii="Arial" w:hAnsi="Arial" w:cs="Arial"/>
          <w:sz w:val="22"/>
          <w:szCs w:val="22"/>
        </w:rPr>
        <w:t xml:space="preserve"> und wenn ja welche</w:t>
      </w:r>
      <w:r>
        <w:rPr>
          <w:rFonts w:ascii="Arial" w:hAnsi="Arial" w:cs="Arial"/>
          <w:sz w:val="22"/>
          <w:szCs w:val="22"/>
        </w:rPr>
        <w:t>?</w:t>
      </w: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p w:rsidR="00857179" w:rsidRPr="00857179" w:rsidRDefault="00216AFF" w:rsidP="00611C07">
      <w:pPr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1078924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7179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57179" w:rsidRPr="00857179">
        <w:rPr>
          <w:rFonts w:ascii="Arial" w:hAnsi="Arial" w:cs="Arial"/>
          <w:sz w:val="22"/>
          <w:szCs w:val="22"/>
        </w:rPr>
        <w:t xml:space="preserve"> Ja</w:t>
      </w:r>
      <w:r w:rsidR="00857179" w:rsidRPr="00857179">
        <w:rPr>
          <w:rFonts w:ascii="Arial" w:hAnsi="Arial" w:cs="Arial"/>
          <w:sz w:val="22"/>
          <w:szCs w:val="22"/>
        </w:rPr>
        <w:tab/>
      </w:r>
      <w:r w:rsidR="00857179" w:rsidRPr="00857179">
        <w:rPr>
          <w:rFonts w:ascii="Arial" w:hAnsi="Arial" w:cs="Arial"/>
          <w:sz w:val="22"/>
          <w:szCs w:val="22"/>
        </w:rPr>
        <w:tab/>
      </w:r>
      <w:sdt>
        <w:sdtPr>
          <w:rPr>
            <w:rFonts w:ascii="Arial" w:hAnsi="Arial" w:cs="Arial"/>
            <w:sz w:val="22"/>
            <w:szCs w:val="22"/>
          </w:rPr>
          <w:id w:val="-755974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7179" w:rsidRPr="00857179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857179" w:rsidRPr="00857179">
        <w:rPr>
          <w:rFonts w:ascii="Arial" w:hAnsi="Arial" w:cs="Arial"/>
          <w:sz w:val="22"/>
          <w:szCs w:val="22"/>
        </w:rPr>
        <w:t xml:space="preserve"> Nein</w:t>
      </w: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>Begründung/Erläuterungen:</w:t>
      </w: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sdt>
      <w:sdtPr>
        <w:rPr>
          <w:rFonts w:ascii="Arial" w:hAnsi="Arial" w:cs="Arial"/>
          <w:sz w:val="22"/>
          <w:szCs w:val="22"/>
        </w:rPr>
        <w:id w:val="-356427263"/>
        <w:showingPlcHdr/>
      </w:sdtPr>
      <w:sdtEndPr/>
      <w:sdtContent>
        <w:p w:rsidR="00857179" w:rsidRPr="00857179" w:rsidRDefault="00857179" w:rsidP="00611C07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57179">
            <w:rPr>
              <w:rStyle w:val="Platzhaltertext"/>
              <w:rFonts w:ascii="Arial" w:hAnsi="Arial" w:cs="Arial"/>
              <w:sz w:val="22"/>
              <w:szCs w:val="22"/>
            </w:rPr>
            <w:t>Klicken Sie hier, um Text einzugeben.</w:t>
          </w:r>
        </w:p>
      </w:sdtContent>
    </w:sdt>
    <w:p w:rsidR="00857179" w:rsidRPr="00857179" w:rsidRDefault="00857179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857179" w:rsidRPr="00857179" w:rsidRDefault="00857179" w:rsidP="00611C07">
      <w:pPr>
        <w:jc w:val="both"/>
        <w:rPr>
          <w:rFonts w:ascii="Arial" w:hAnsi="Arial" w:cs="Arial"/>
          <w:b/>
          <w:sz w:val="22"/>
          <w:szCs w:val="22"/>
        </w:rPr>
      </w:pPr>
    </w:p>
    <w:p w:rsidR="00857179" w:rsidRPr="00857179" w:rsidRDefault="00611C07" w:rsidP="00611C07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10</w:t>
      </w:r>
      <w:r w:rsidR="00857179" w:rsidRPr="00857179">
        <w:rPr>
          <w:rFonts w:ascii="Arial" w:hAnsi="Arial" w:cs="Arial"/>
          <w:b/>
          <w:sz w:val="22"/>
          <w:szCs w:val="22"/>
        </w:rPr>
        <w:t>. Bemerkungen</w:t>
      </w: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  <w:r w:rsidRPr="00857179">
        <w:rPr>
          <w:rFonts w:ascii="Arial" w:hAnsi="Arial" w:cs="Arial"/>
          <w:sz w:val="22"/>
          <w:szCs w:val="22"/>
        </w:rPr>
        <w:t>Haben Sie weitere Bemerkungen?</w:t>
      </w:r>
    </w:p>
    <w:p w:rsidR="00857179" w:rsidRPr="00857179" w:rsidRDefault="00857179" w:rsidP="00611C07">
      <w:pPr>
        <w:jc w:val="both"/>
        <w:rPr>
          <w:rFonts w:ascii="Arial" w:hAnsi="Arial" w:cs="Arial"/>
          <w:sz w:val="22"/>
          <w:szCs w:val="22"/>
        </w:rPr>
      </w:pPr>
    </w:p>
    <w:sdt>
      <w:sdtPr>
        <w:rPr>
          <w:rFonts w:ascii="Arial" w:hAnsi="Arial" w:cs="Arial"/>
          <w:sz w:val="22"/>
          <w:szCs w:val="22"/>
        </w:rPr>
        <w:id w:val="797337359"/>
        <w:showingPlcHdr/>
      </w:sdtPr>
      <w:sdtEndPr/>
      <w:sdtContent>
        <w:p w:rsidR="00857179" w:rsidRPr="00857179" w:rsidRDefault="00857179" w:rsidP="00611C07">
          <w:pPr>
            <w:jc w:val="both"/>
            <w:rPr>
              <w:rFonts w:ascii="Arial" w:hAnsi="Arial" w:cs="Arial"/>
              <w:sz w:val="22"/>
              <w:szCs w:val="22"/>
            </w:rPr>
          </w:pPr>
          <w:r w:rsidRPr="00857179">
            <w:rPr>
              <w:rStyle w:val="Platzhaltertext"/>
              <w:rFonts w:ascii="Arial" w:hAnsi="Arial" w:cs="Arial"/>
              <w:sz w:val="22"/>
              <w:szCs w:val="22"/>
            </w:rPr>
            <w:t>Klicken Sie hier, um Text einzugeben.</w:t>
          </w:r>
        </w:p>
      </w:sdtContent>
    </w:sdt>
    <w:p w:rsidR="00857179" w:rsidRDefault="00857179" w:rsidP="00611C07">
      <w:pPr>
        <w:jc w:val="both"/>
      </w:pPr>
    </w:p>
    <w:p w:rsidR="00857179" w:rsidRDefault="00857179" w:rsidP="00611C07">
      <w:pPr>
        <w:jc w:val="both"/>
      </w:pPr>
    </w:p>
    <w:p w:rsidR="00857179" w:rsidRDefault="00857179" w:rsidP="00611C07">
      <w:pPr>
        <w:jc w:val="both"/>
      </w:pPr>
    </w:p>
    <w:p w:rsidR="00857179" w:rsidRDefault="00857179" w:rsidP="00611C07">
      <w:pPr>
        <w:jc w:val="both"/>
      </w:pPr>
    </w:p>
    <w:p w:rsidR="00857179" w:rsidRDefault="00857179" w:rsidP="00611C07">
      <w:pPr>
        <w:jc w:val="both"/>
      </w:pPr>
    </w:p>
    <w:p w:rsidR="002C4C36" w:rsidRPr="00D556EA" w:rsidRDefault="002C4C36" w:rsidP="00611C07">
      <w:pPr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2"/>
          <w:szCs w:val="22"/>
        </w:rPr>
      </w:pPr>
    </w:p>
    <w:sectPr w:rsidR="002C4C36" w:rsidRPr="00D556EA" w:rsidSect="00611C07">
      <w:footerReference w:type="default" r:id="rId7"/>
      <w:pgSz w:w="11906" w:h="16838"/>
      <w:pgMar w:top="1418" w:right="1304" w:bottom="1134" w:left="136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93C" w:rsidRDefault="0004193C" w:rsidP="00B65D17">
      <w:r>
        <w:separator/>
      </w:r>
    </w:p>
  </w:endnote>
  <w:endnote w:type="continuationSeparator" w:id="0">
    <w:p w:rsidR="0004193C" w:rsidRDefault="0004193C" w:rsidP="00B65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70558909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04193C" w:rsidRPr="00B65D17" w:rsidRDefault="0004193C">
        <w:pPr>
          <w:pStyle w:val="Fuzeile"/>
          <w:jc w:val="right"/>
          <w:rPr>
            <w:rFonts w:ascii="Arial" w:hAnsi="Arial" w:cs="Arial"/>
            <w:sz w:val="22"/>
            <w:szCs w:val="22"/>
          </w:rPr>
        </w:pPr>
        <w:r w:rsidRPr="00B65D17">
          <w:rPr>
            <w:rFonts w:ascii="Arial" w:hAnsi="Arial" w:cs="Arial"/>
            <w:sz w:val="22"/>
            <w:szCs w:val="22"/>
          </w:rPr>
          <w:fldChar w:fldCharType="begin"/>
        </w:r>
        <w:r w:rsidRPr="00B65D17">
          <w:rPr>
            <w:rFonts w:ascii="Arial" w:hAnsi="Arial" w:cs="Arial"/>
            <w:sz w:val="22"/>
            <w:szCs w:val="22"/>
          </w:rPr>
          <w:instrText>PAGE   \* MERGEFORMAT</w:instrText>
        </w:r>
        <w:r w:rsidRPr="00B65D17">
          <w:rPr>
            <w:rFonts w:ascii="Arial" w:hAnsi="Arial" w:cs="Arial"/>
            <w:sz w:val="22"/>
            <w:szCs w:val="22"/>
          </w:rPr>
          <w:fldChar w:fldCharType="separate"/>
        </w:r>
        <w:r w:rsidR="00216AFF" w:rsidRPr="00216AFF">
          <w:rPr>
            <w:rFonts w:ascii="Arial" w:hAnsi="Arial" w:cs="Arial"/>
            <w:noProof/>
            <w:sz w:val="22"/>
            <w:szCs w:val="22"/>
            <w:lang w:val="de-DE"/>
          </w:rPr>
          <w:t>3</w:t>
        </w:r>
        <w:r w:rsidRPr="00B65D17">
          <w:rPr>
            <w:rFonts w:ascii="Arial" w:hAnsi="Arial" w:cs="Arial"/>
            <w:sz w:val="22"/>
            <w:szCs w:val="22"/>
          </w:rPr>
          <w:fldChar w:fldCharType="end"/>
        </w:r>
      </w:p>
    </w:sdtContent>
  </w:sdt>
  <w:p w:rsidR="0004193C" w:rsidRDefault="0004193C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93C" w:rsidRDefault="0004193C" w:rsidP="00B65D17">
      <w:r>
        <w:separator/>
      </w:r>
    </w:p>
  </w:footnote>
  <w:footnote w:type="continuationSeparator" w:id="0">
    <w:p w:rsidR="0004193C" w:rsidRDefault="0004193C" w:rsidP="00B65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217265"/>
    <w:multiLevelType w:val="hybridMultilevel"/>
    <w:tmpl w:val="C8E231D8"/>
    <w:lvl w:ilvl="0" w:tplc="85C09E0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80AF7"/>
    <w:multiLevelType w:val="hybridMultilevel"/>
    <w:tmpl w:val="AE905C22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>
      <w:start w:val="1"/>
      <w:numFmt w:val="lowerLetter"/>
      <w:lvlText w:val="%2."/>
      <w:lvlJc w:val="left"/>
      <w:pPr>
        <w:ind w:left="1080" w:hanging="360"/>
      </w:pPr>
    </w:lvl>
    <w:lvl w:ilvl="2" w:tplc="0807001B">
      <w:start w:val="1"/>
      <w:numFmt w:val="lowerRoman"/>
      <w:lvlText w:val="%3."/>
      <w:lvlJc w:val="right"/>
      <w:pPr>
        <w:ind w:left="1800" w:hanging="180"/>
      </w:pPr>
    </w:lvl>
    <w:lvl w:ilvl="3" w:tplc="0807000F">
      <w:start w:val="1"/>
      <w:numFmt w:val="decimal"/>
      <w:lvlText w:val="%4."/>
      <w:lvlJc w:val="left"/>
      <w:pPr>
        <w:ind w:left="2520" w:hanging="360"/>
      </w:pPr>
    </w:lvl>
    <w:lvl w:ilvl="4" w:tplc="08070019">
      <w:start w:val="1"/>
      <w:numFmt w:val="lowerLetter"/>
      <w:lvlText w:val="%5."/>
      <w:lvlJc w:val="left"/>
      <w:pPr>
        <w:ind w:left="3240" w:hanging="360"/>
      </w:pPr>
    </w:lvl>
    <w:lvl w:ilvl="5" w:tplc="0807001B">
      <w:start w:val="1"/>
      <w:numFmt w:val="lowerRoman"/>
      <w:lvlText w:val="%6."/>
      <w:lvlJc w:val="right"/>
      <w:pPr>
        <w:ind w:left="3960" w:hanging="180"/>
      </w:pPr>
    </w:lvl>
    <w:lvl w:ilvl="6" w:tplc="0807000F">
      <w:start w:val="1"/>
      <w:numFmt w:val="decimal"/>
      <w:lvlText w:val="%7."/>
      <w:lvlJc w:val="left"/>
      <w:pPr>
        <w:ind w:left="4680" w:hanging="360"/>
      </w:pPr>
    </w:lvl>
    <w:lvl w:ilvl="7" w:tplc="08070019">
      <w:start w:val="1"/>
      <w:numFmt w:val="lowerLetter"/>
      <w:lvlText w:val="%8."/>
      <w:lvlJc w:val="left"/>
      <w:pPr>
        <w:ind w:left="5400" w:hanging="360"/>
      </w:pPr>
    </w:lvl>
    <w:lvl w:ilvl="8" w:tplc="0807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1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F15"/>
    <w:rsid w:val="00010F50"/>
    <w:rsid w:val="00021DA2"/>
    <w:rsid w:val="00024220"/>
    <w:rsid w:val="0004193C"/>
    <w:rsid w:val="00055353"/>
    <w:rsid w:val="0007117C"/>
    <w:rsid w:val="00093564"/>
    <w:rsid w:val="00097311"/>
    <w:rsid w:val="000A3351"/>
    <w:rsid w:val="000A6A49"/>
    <w:rsid w:val="000A79AB"/>
    <w:rsid w:val="000B2946"/>
    <w:rsid w:val="000B356D"/>
    <w:rsid w:val="000F782A"/>
    <w:rsid w:val="00151BAB"/>
    <w:rsid w:val="00194129"/>
    <w:rsid w:val="001F0C50"/>
    <w:rsid w:val="001F2DE6"/>
    <w:rsid w:val="00207A20"/>
    <w:rsid w:val="00216AFF"/>
    <w:rsid w:val="00244F4C"/>
    <w:rsid w:val="0026317E"/>
    <w:rsid w:val="00265BB4"/>
    <w:rsid w:val="00295EB8"/>
    <w:rsid w:val="00297FF8"/>
    <w:rsid w:val="002A16AC"/>
    <w:rsid w:val="002B3C59"/>
    <w:rsid w:val="002B5F6F"/>
    <w:rsid w:val="002C4C36"/>
    <w:rsid w:val="00305FAC"/>
    <w:rsid w:val="00316C64"/>
    <w:rsid w:val="0034084C"/>
    <w:rsid w:val="00343F15"/>
    <w:rsid w:val="00344C34"/>
    <w:rsid w:val="00347DD4"/>
    <w:rsid w:val="003666CA"/>
    <w:rsid w:val="00372098"/>
    <w:rsid w:val="003808D6"/>
    <w:rsid w:val="003A5A2D"/>
    <w:rsid w:val="003C1965"/>
    <w:rsid w:val="003C4A4B"/>
    <w:rsid w:val="00402B64"/>
    <w:rsid w:val="00413F9A"/>
    <w:rsid w:val="004A0CA1"/>
    <w:rsid w:val="004A3379"/>
    <w:rsid w:val="004A4D08"/>
    <w:rsid w:val="004E123B"/>
    <w:rsid w:val="004E56A0"/>
    <w:rsid w:val="004E57AB"/>
    <w:rsid w:val="0052730D"/>
    <w:rsid w:val="00566FA9"/>
    <w:rsid w:val="00596435"/>
    <w:rsid w:val="005A0B2E"/>
    <w:rsid w:val="005D29F0"/>
    <w:rsid w:val="005F760D"/>
    <w:rsid w:val="006025A9"/>
    <w:rsid w:val="00611C07"/>
    <w:rsid w:val="00614413"/>
    <w:rsid w:val="00634BB5"/>
    <w:rsid w:val="00637661"/>
    <w:rsid w:val="006501D2"/>
    <w:rsid w:val="00663D54"/>
    <w:rsid w:val="006676EB"/>
    <w:rsid w:val="00683789"/>
    <w:rsid w:val="00684873"/>
    <w:rsid w:val="006A4DF9"/>
    <w:rsid w:val="006D5F09"/>
    <w:rsid w:val="00721B8D"/>
    <w:rsid w:val="00727EF6"/>
    <w:rsid w:val="00795001"/>
    <w:rsid w:val="007B11E8"/>
    <w:rsid w:val="007B37C0"/>
    <w:rsid w:val="007C6178"/>
    <w:rsid w:val="007D0A05"/>
    <w:rsid w:val="007E1751"/>
    <w:rsid w:val="007F683D"/>
    <w:rsid w:val="00802AB1"/>
    <w:rsid w:val="00810277"/>
    <w:rsid w:val="008217FF"/>
    <w:rsid w:val="00857179"/>
    <w:rsid w:val="00866965"/>
    <w:rsid w:val="00891B1E"/>
    <w:rsid w:val="008B4289"/>
    <w:rsid w:val="008C37BF"/>
    <w:rsid w:val="008D51B6"/>
    <w:rsid w:val="008F4315"/>
    <w:rsid w:val="00904F22"/>
    <w:rsid w:val="00941DBD"/>
    <w:rsid w:val="00946279"/>
    <w:rsid w:val="00957A8F"/>
    <w:rsid w:val="00963A7F"/>
    <w:rsid w:val="00975131"/>
    <w:rsid w:val="009958C5"/>
    <w:rsid w:val="009B3604"/>
    <w:rsid w:val="009D26F8"/>
    <w:rsid w:val="009D3F4D"/>
    <w:rsid w:val="009F4226"/>
    <w:rsid w:val="00A15D18"/>
    <w:rsid w:val="00A2190E"/>
    <w:rsid w:val="00A61DEA"/>
    <w:rsid w:val="00A77FB0"/>
    <w:rsid w:val="00AC4B7E"/>
    <w:rsid w:val="00AD39DD"/>
    <w:rsid w:val="00AE2C70"/>
    <w:rsid w:val="00AF23BD"/>
    <w:rsid w:val="00B12FE2"/>
    <w:rsid w:val="00B16953"/>
    <w:rsid w:val="00B3313C"/>
    <w:rsid w:val="00B52AD9"/>
    <w:rsid w:val="00B55764"/>
    <w:rsid w:val="00B65D17"/>
    <w:rsid w:val="00B75B2E"/>
    <w:rsid w:val="00B84096"/>
    <w:rsid w:val="00B86588"/>
    <w:rsid w:val="00BB4033"/>
    <w:rsid w:val="00BD3BD2"/>
    <w:rsid w:val="00C00341"/>
    <w:rsid w:val="00C3580D"/>
    <w:rsid w:val="00C41819"/>
    <w:rsid w:val="00C473D1"/>
    <w:rsid w:val="00C62A8B"/>
    <w:rsid w:val="00C673D6"/>
    <w:rsid w:val="00C73AB2"/>
    <w:rsid w:val="00C824B4"/>
    <w:rsid w:val="00C939E8"/>
    <w:rsid w:val="00CB3FA4"/>
    <w:rsid w:val="00CC34A0"/>
    <w:rsid w:val="00CD26FF"/>
    <w:rsid w:val="00CF46C9"/>
    <w:rsid w:val="00D037E5"/>
    <w:rsid w:val="00D055CE"/>
    <w:rsid w:val="00D556EA"/>
    <w:rsid w:val="00D8366F"/>
    <w:rsid w:val="00DB3001"/>
    <w:rsid w:val="00DE0AAE"/>
    <w:rsid w:val="00DF66B9"/>
    <w:rsid w:val="00E0154D"/>
    <w:rsid w:val="00E27CB9"/>
    <w:rsid w:val="00E374AE"/>
    <w:rsid w:val="00E559EB"/>
    <w:rsid w:val="00E55F54"/>
    <w:rsid w:val="00E61B87"/>
    <w:rsid w:val="00E670C1"/>
    <w:rsid w:val="00EB35DA"/>
    <w:rsid w:val="00EF0274"/>
    <w:rsid w:val="00EF5B77"/>
    <w:rsid w:val="00F00B82"/>
    <w:rsid w:val="00F1477A"/>
    <w:rsid w:val="00F27156"/>
    <w:rsid w:val="00F4640B"/>
    <w:rsid w:val="00F54E03"/>
    <w:rsid w:val="00F562E1"/>
    <w:rsid w:val="00FA551F"/>
    <w:rsid w:val="00FB4C67"/>
    <w:rsid w:val="00FC1EC9"/>
    <w:rsid w:val="00FE4E08"/>
    <w:rsid w:val="00FE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;"/>
  <w15:docId w15:val="{93D3E5BE-43F4-4E7C-85F7-B4CB4F471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F760D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D556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rsid w:val="00D556EA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D556E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D556EA"/>
  </w:style>
  <w:style w:type="paragraph" w:styleId="Kommentarthema">
    <w:name w:val="annotation subject"/>
    <w:basedOn w:val="Kommentartext"/>
    <w:next w:val="Kommentartext"/>
    <w:link w:val="KommentarthemaZchn"/>
    <w:rsid w:val="00D556E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D556EA"/>
    <w:rPr>
      <w:b/>
      <w:bCs/>
    </w:rPr>
  </w:style>
  <w:style w:type="paragraph" w:styleId="Sprechblasentext">
    <w:name w:val="Balloon Text"/>
    <w:basedOn w:val="Standard"/>
    <w:link w:val="SprechblasentextZchn"/>
    <w:rsid w:val="00D556E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D556EA"/>
    <w:rPr>
      <w:rFonts w:ascii="Segoe UI" w:hAnsi="Segoe UI" w:cs="Segoe UI"/>
      <w:sz w:val="18"/>
      <w:szCs w:val="18"/>
    </w:rPr>
  </w:style>
  <w:style w:type="character" w:styleId="Platzhaltertext">
    <w:name w:val="Placeholder Text"/>
    <w:basedOn w:val="Absatz-Standardschriftart"/>
    <w:uiPriority w:val="99"/>
    <w:semiHidden/>
    <w:rsid w:val="00A15D18"/>
    <w:rPr>
      <w:color w:val="808080"/>
    </w:rPr>
  </w:style>
  <w:style w:type="character" w:styleId="Hyperlink">
    <w:name w:val="Hyperlink"/>
    <w:basedOn w:val="Absatz-Standardschriftart"/>
    <w:rsid w:val="00C939E8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rsid w:val="00B86588"/>
    <w:pPr>
      <w:tabs>
        <w:tab w:val="center" w:pos="4536"/>
        <w:tab w:val="right" w:pos="9072"/>
      </w:tabs>
    </w:pPr>
    <w:rPr>
      <w:rFonts w:ascii="Arial" w:hAnsi="Arial" w:cs="Arial"/>
      <w:color w:val="000000"/>
      <w:sz w:val="22"/>
      <w:szCs w:val="20"/>
      <w:lang w:eastAsia="de-DE"/>
    </w:rPr>
  </w:style>
  <w:style w:type="character" w:customStyle="1" w:styleId="KopfzeileZchn">
    <w:name w:val="Kopfzeile Zchn"/>
    <w:basedOn w:val="Absatz-Standardschriftart"/>
    <w:link w:val="Kopfzeile"/>
    <w:rsid w:val="00B86588"/>
    <w:rPr>
      <w:rFonts w:ascii="Arial" w:hAnsi="Arial" w:cs="Arial"/>
      <w:color w:val="000000"/>
      <w:sz w:val="22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B65D1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65D17"/>
    <w:rPr>
      <w:sz w:val="24"/>
      <w:szCs w:val="24"/>
    </w:rPr>
  </w:style>
  <w:style w:type="character" w:styleId="BesuchterHyperlink">
    <w:name w:val="FollowedHyperlink"/>
    <w:basedOn w:val="Absatz-Standardschriftart"/>
    <w:semiHidden/>
    <w:unhideWhenUsed/>
    <w:rsid w:val="009958C5"/>
    <w:rPr>
      <w:color w:val="954F72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4E57AB"/>
    <w:pPr>
      <w:spacing w:line="360" w:lineRule="auto"/>
      <w:ind w:left="720"/>
      <w:contextualSpacing/>
      <w:jc w:val="both"/>
    </w:pPr>
    <w:rPr>
      <w:rFonts w:ascii="Arial" w:hAnsi="Arial" w:cs="Arial"/>
      <w:sz w:val="22"/>
      <w:lang w:eastAsia="de-DE"/>
    </w:rPr>
  </w:style>
  <w:style w:type="table" w:styleId="Gitternetztabelle1hellAkzent3">
    <w:name w:val="Grid Table 1 Light Accent 3"/>
    <w:basedOn w:val="NormaleTabelle"/>
    <w:uiPriority w:val="46"/>
    <w:rsid w:val="000A79AB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EinfacheTabelle1">
    <w:name w:val="Plain Table 1"/>
    <w:basedOn w:val="NormaleTabelle"/>
    <w:uiPriority w:val="41"/>
    <w:rsid w:val="000A79AB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5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6273">
          <w:marLeft w:val="0"/>
          <w:marRight w:val="0"/>
          <w:marTop w:val="25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1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48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5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192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1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729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022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4931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761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567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1784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11805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11558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67169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316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3089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1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5143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97404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7790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13229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8500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0693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9916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9073033">
                                                                      <w:marLeft w:val="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1016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396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7437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0018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43299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6436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1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802179">
          <w:marLeft w:val="0"/>
          <w:marRight w:val="0"/>
          <w:marTop w:val="25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0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12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0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05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084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394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982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3555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99_VORLAGEN\01.01%20Brief\02%20NG\Brief%20NG%20mit%20Logo%20farbig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CA4E7D9F87A4D8E86E1524E7A7403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C5A00E-7F38-4A5C-ADBC-4631144FA996}"/>
      </w:docPartPr>
      <w:docPartBody>
        <w:p w:rsidR="00705A8E" w:rsidRDefault="00705A8E" w:rsidP="00705A8E">
          <w:pPr>
            <w:pStyle w:val="DCA4E7D9F87A4D8E86E1524E7A740336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58D7128696F406FA883F7FC363E96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771DD9-9942-49EE-848F-BC5806A2ABF3}"/>
      </w:docPartPr>
      <w:docPartBody>
        <w:p w:rsidR="00705A8E" w:rsidRDefault="00705A8E" w:rsidP="00705A8E">
          <w:pPr>
            <w:pStyle w:val="D58D7128696F406FA883F7FC363E962D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88AC3C143E2448A9C06A8FC3621E2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6A4387-725A-4061-B8EA-54E6B55DDEB3}"/>
      </w:docPartPr>
      <w:docPartBody>
        <w:p w:rsidR="00705A8E" w:rsidRDefault="00705A8E" w:rsidP="00705A8E">
          <w:pPr>
            <w:pStyle w:val="A88AC3C143E2448A9C06A8FC3621E2E4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2C50283813341E5B9BA7C0AB71D66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10BB1E-3F46-4EA0-A6C3-A465A628C5FA}"/>
      </w:docPartPr>
      <w:docPartBody>
        <w:p w:rsidR="00705A8E" w:rsidRDefault="00705A8E" w:rsidP="00705A8E">
          <w:pPr>
            <w:pStyle w:val="92C50283813341E5B9BA7C0AB71D6669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AB2D0D7705843E28F2CDBF191356E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3D1595-D19E-4A4B-9714-BE3F057CAB74}"/>
      </w:docPartPr>
      <w:docPartBody>
        <w:p w:rsidR="00705A8E" w:rsidRDefault="00705A8E" w:rsidP="00705A8E">
          <w:pPr>
            <w:pStyle w:val="5AB2D0D7705843E28F2CDBF191356EEA"/>
          </w:pPr>
          <w:r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A8E"/>
    <w:rsid w:val="00705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05A8E"/>
  </w:style>
  <w:style w:type="paragraph" w:customStyle="1" w:styleId="E9F3F72F1BC64866A8CF00CFCEAD8CE8">
    <w:name w:val="E9F3F72F1BC64866A8CF00CFCEAD8CE8"/>
  </w:style>
  <w:style w:type="paragraph" w:customStyle="1" w:styleId="6BB5D2CAF2FF47CC9E31211A460322CF">
    <w:name w:val="6BB5D2CAF2FF47CC9E31211A460322CF"/>
  </w:style>
  <w:style w:type="paragraph" w:customStyle="1" w:styleId="861A685CF91444128B18B352E533FD5D">
    <w:name w:val="861A685CF91444128B18B352E533FD5D"/>
  </w:style>
  <w:style w:type="paragraph" w:customStyle="1" w:styleId="1B7FCDC49EA64CB7B746852F114387C5">
    <w:name w:val="1B7FCDC49EA64CB7B746852F114387C5"/>
    <w:rsid w:val="00705A8E"/>
  </w:style>
  <w:style w:type="paragraph" w:customStyle="1" w:styleId="DE15D5E603A949C5BAA213AF7BC4C7D5">
    <w:name w:val="DE15D5E603A949C5BAA213AF7BC4C7D5"/>
    <w:rsid w:val="00705A8E"/>
  </w:style>
  <w:style w:type="paragraph" w:customStyle="1" w:styleId="44CDB03F03B84F569692B481D2D9D03E">
    <w:name w:val="44CDB03F03B84F569692B481D2D9D03E"/>
    <w:rsid w:val="00705A8E"/>
  </w:style>
  <w:style w:type="paragraph" w:customStyle="1" w:styleId="514B671E491D457B9A2A6E06734FCB36">
    <w:name w:val="514B671E491D457B9A2A6E06734FCB36"/>
    <w:rsid w:val="00705A8E"/>
  </w:style>
  <w:style w:type="paragraph" w:customStyle="1" w:styleId="BE8AEE27B9704675BEAFAA1CD4BAD6D8">
    <w:name w:val="BE8AEE27B9704675BEAFAA1CD4BAD6D8"/>
    <w:rsid w:val="00705A8E"/>
  </w:style>
  <w:style w:type="paragraph" w:customStyle="1" w:styleId="DCA4E7D9F87A4D8E86E1524E7A740336">
    <w:name w:val="DCA4E7D9F87A4D8E86E1524E7A740336"/>
    <w:rsid w:val="00705A8E"/>
  </w:style>
  <w:style w:type="paragraph" w:customStyle="1" w:styleId="D58D7128696F406FA883F7FC363E962D">
    <w:name w:val="D58D7128696F406FA883F7FC363E962D"/>
    <w:rsid w:val="00705A8E"/>
  </w:style>
  <w:style w:type="paragraph" w:customStyle="1" w:styleId="A88AC3C143E2448A9C06A8FC3621E2E4">
    <w:name w:val="A88AC3C143E2448A9C06A8FC3621E2E4"/>
    <w:rsid w:val="00705A8E"/>
  </w:style>
  <w:style w:type="paragraph" w:customStyle="1" w:styleId="92C50283813341E5B9BA7C0AB71D6669">
    <w:name w:val="92C50283813341E5B9BA7C0AB71D6669"/>
    <w:rsid w:val="00705A8E"/>
  </w:style>
  <w:style w:type="paragraph" w:customStyle="1" w:styleId="5AB2D0D7705843E28F2CDBF191356EEA">
    <w:name w:val="5AB2D0D7705843E28F2CDBF191356EEA"/>
    <w:rsid w:val="00705A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 NG mit Logo farbig.dotx</Template>
  <TotalTime>0</TotalTime>
  <Pages>1</Pages>
  <Words>378</Words>
  <Characters>2581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KSD Schaffhausen</Company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 Greh</dc:creator>
  <cp:lastModifiedBy>Greh Natalie</cp:lastModifiedBy>
  <cp:revision>3</cp:revision>
  <cp:lastPrinted>2018-07-10T14:24:00Z</cp:lastPrinted>
  <dcterms:created xsi:type="dcterms:W3CDTF">2018-07-10T14:29:00Z</dcterms:created>
  <dcterms:modified xsi:type="dcterms:W3CDTF">2018-07-10T14:31:00Z</dcterms:modified>
</cp:coreProperties>
</file>