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61C6C" w14:textId="77777777" w:rsidR="000239D1" w:rsidRDefault="000239D1"/>
    <w:p w14:paraId="519D50F2" w14:textId="77777777" w:rsidR="008B5FFA" w:rsidRDefault="008B5FFA"/>
    <w:p w14:paraId="1B373B8B" w14:textId="77777777" w:rsidR="00800420" w:rsidRDefault="00800420"/>
    <w:p w14:paraId="30F3FEFE" w14:textId="77777777" w:rsidR="00800420" w:rsidRDefault="00800420"/>
    <w:p w14:paraId="1B8A124B" w14:textId="77777777" w:rsidR="00800420" w:rsidRDefault="00800420"/>
    <w:p w14:paraId="1AEC8DAE" w14:textId="77777777" w:rsidR="00800420" w:rsidRDefault="00800420"/>
    <w:p w14:paraId="00041C2A" w14:textId="77777777" w:rsidR="00800420" w:rsidRDefault="00800420"/>
    <w:p w14:paraId="38B92377" w14:textId="77777777" w:rsidR="00800420" w:rsidRDefault="00800420"/>
    <w:p w14:paraId="31926C84" w14:textId="77777777" w:rsidR="00800420" w:rsidRPr="00F82467" w:rsidRDefault="00800420" w:rsidP="00800420">
      <w:pPr>
        <w:rPr>
          <w:b/>
          <w:sz w:val="32"/>
          <w:szCs w:val="32"/>
        </w:rPr>
      </w:pPr>
      <w:r w:rsidRPr="00F82467">
        <w:rPr>
          <w:b/>
          <w:sz w:val="32"/>
          <w:szCs w:val="32"/>
        </w:rPr>
        <w:t xml:space="preserve">Leistungsvereinbarung </w:t>
      </w:r>
    </w:p>
    <w:p w14:paraId="5959D4F3" w14:textId="77777777" w:rsidR="00800420" w:rsidRPr="00800420" w:rsidRDefault="00800420" w:rsidP="00800420"/>
    <w:p w14:paraId="664B55AD" w14:textId="77777777" w:rsidR="00800420" w:rsidRPr="00800420" w:rsidRDefault="00800420" w:rsidP="00800420">
      <w:r w:rsidRPr="00800420">
        <w:t>zwischen</w:t>
      </w:r>
    </w:p>
    <w:p w14:paraId="7322C129" w14:textId="77777777" w:rsidR="00800420" w:rsidRPr="00800420" w:rsidRDefault="00800420" w:rsidP="00800420"/>
    <w:p w14:paraId="6A127BCA" w14:textId="7886E76A" w:rsidR="00885F72" w:rsidRDefault="00800420" w:rsidP="00885F72">
      <w:r w:rsidRPr="00F82467">
        <w:rPr>
          <w:b/>
          <w:bCs/>
        </w:rPr>
        <w:t>Primarschul</w:t>
      </w:r>
      <w:r w:rsidR="005B653D" w:rsidRPr="00F82467">
        <w:rPr>
          <w:b/>
          <w:bCs/>
        </w:rPr>
        <w:t>pflege</w:t>
      </w:r>
      <w:r w:rsidRPr="00F82467">
        <w:rPr>
          <w:b/>
          <w:bCs/>
        </w:rPr>
        <w:t xml:space="preserve"> Dübendorf</w:t>
      </w:r>
      <w:r w:rsidRPr="00800420">
        <w:br/>
        <w:t>Usterstrasse 16</w:t>
      </w:r>
      <w:r w:rsidRPr="00800420">
        <w:br/>
        <w:t>8600 Dübendorf</w:t>
      </w:r>
    </w:p>
    <w:p w14:paraId="175930A4" w14:textId="77FAC2DC" w:rsidR="00800420" w:rsidRPr="00800420" w:rsidRDefault="00800420" w:rsidP="00F82467">
      <w:pPr>
        <w:spacing w:before="120"/>
      </w:pPr>
      <w:r w:rsidRPr="00800420">
        <w:t>(nachfolgend „Auftraggeberin“)</w:t>
      </w:r>
    </w:p>
    <w:p w14:paraId="53ABC909" w14:textId="77777777" w:rsidR="00800420" w:rsidRPr="00800420" w:rsidRDefault="00800420" w:rsidP="00800420"/>
    <w:p w14:paraId="004C46B9" w14:textId="77777777" w:rsidR="00800420" w:rsidRPr="00800420" w:rsidRDefault="00792D04" w:rsidP="00800420">
      <w:r>
        <w:t>u</w:t>
      </w:r>
      <w:r w:rsidR="00800420" w:rsidRPr="00800420">
        <w:t>nd</w:t>
      </w:r>
    </w:p>
    <w:p w14:paraId="0941E2A1" w14:textId="77777777" w:rsidR="00800420" w:rsidRPr="00800420" w:rsidRDefault="00800420" w:rsidP="00800420"/>
    <w:p w14:paraId="17A110FA" w14:textId="4A46E737" w:rsidR="00885F72" w:rsidRDefault="00800420" w:rsidP="00606B90">
      <w:r w:rsidRPr="00F82467">
        <w:rPr>
          <w:b/>
          <w:bCs/>
        </w:rPr>
        <w:t xml:space="preserve">Stiftung </w:t>
      </w:r>
      <w:r w:rsidR="00D01E36">
        <w:rPr>
          <w:b/>
          <w:bCs/>
        </w:rPr>
        <w:t>Weiterbildungskurse</w:t>
      </w:r>
      <w:r w:rsidR="00D01E36" w:rsidRPr="00F82467">
        <w:rPr>
          <w:b/>
          <w:bCs/>
        </w:rPr>
        <w:t xml:space="preserve"> </w:t>
      </w:r>
      <w:r w:rsidRPr="00F82467">
        <w:rPr>
          <w:b/>
          <w:bCs/>
        </w:rPr>
        <w:t>Dübendorf</w:t>
      </w:r>
      <w:r w:rsidR="00A21AE4">
        <w:rPr>
          <w:b/>
          <w:bCs/>
        </w:rPr>
        <w:t xml:space="preserve"> </w:t>
      </w:r>
      <w:r w:rsidRPr="00800420">
        <w:br/>
      </w:r>
      <w:r w:rsidR="00D01E36">
        <w:t>Stettbachstrasse 7</w:t>
      </w:r>
      <w:r w:rsidRPr="00800420">
        <w:br/>
        <w:t>8600 Dübendorf</w:t>
      </w:r>
    </w:p>
    <w:p w14:paraId="52B443D8" w14:textId="7F5FC1F7" w:rsidR="001414D7" w:rsidRDefault="00800420" w:rsidP="00F82467">
      <w:pPr>
        <w:spacing w:before="120"/>
      </w:pPr>
      <w:r w:rsidRPr="00800420">
        <w:t>(nachfolgend „Auftragnehmerin“)</w:t>
      </w:r>
    </w:p>
    <w:p w14:paraId="75B55A0F" w14:textId="1D20FFE6" w:rsidR="00800420" w:rsidRDefault="00606B90" w:rsidP="00F82467">
      <w:pPr>
        <w:spacing w:before="480" w:after="600"/>
      </w:pPr>
      <w:r w:rsidRPr="00150EA0">
        <w:t>b</w:t>
      </w:r>
      <w:r w:rsidR="007073EA" w:rsidRPr="00150EA0">
        <w:t>etreffend</w:t>
      </w:r>
      <w:r w:rsidR="002B7B4F" w:rsidRPr="00F82467">
        <w:rPr>
          <w:b/>
          <w:bCs/>
        </w:rPr>
        <w:t xml:space="preserve"> </w:t>
      </w:r>
      <w:r w:rsidR="001414D7" w:rsidRPr="00F82467">
        <w:rPr>
          <w:b/>
          <w:bCs/>
        </w:rPr>
        <w:t>f</w:t>
      </w:r>
      <w:r w:rsidRPr="00F82467">
        <w:rPr>
          <w:b/>
          <w:bCs/>
        </w:rPr>
        <w:t>reiwillige Kurse der Primarschule (nachfolgen</w:t>
      </w:r>
      <w:r w:rsidR="006046D1">
        <w:rPr>
          <w:b/>
          <w:bCs/>
        </w:rPr>
        <w:t>d</w:t>
      </w:r>
      <w:r w:rsidRPr="00F82467">
        <w:rPr>
          <w:b/>
          <w:bCs/>
        </w:rPr>
        <w:t>: "Freizeitkurse")</w:t>
      </w:r>
    </w:p>
    <w:p w14:paraId="03924E7F" w14:textId="5A4728C4" w:rsidR="007073EA" w:rsidRDefault="00800420" w:rsidP="00F82467">
      <w:pPr>
        <w:spacing w:before="840"/>
        <w:rPr>
          <w:b/>
        </w:rPr>
      </w:pPr>
      <w:r w:rsidRPr="00800420">
        <w:rPr>
          <w:b/>
        </w:rPr>
        <w:t xml:space="preserve">1. </w:t>
      </w:r>
      <w:r w:rsidR="007073EA">
        <w:rPr>
          <w:b/>
        </w:rPr>
        <w:t>Ausgangslage</w:t>
      </w:r>
      <w:r w:rsidR="00150EA0">
        <w:rPr>
          <w:b/>
        </w:rPr>
        <w:t xml:space="preserve"> </w:t>
      </w:r>
    </w:p>
    <w:p w14:paraId="217E2E9C" w14:textId="47FBC594" w:rsidR="002B7B4F" w:rsidRDefault="00136315" w:rsidP="00D000F0">
      <w:pPr>
        <w:spacing w:after="120"/>
        <w:jc w:val="both"/>
      </w:pPr>
      <w:r>
        <w:t xml:space="preserve">Die Primarschulpflege führt die Kindergarten- und Primarstufe der öffentlichen Volksschule und nimmt darüber hinaus weitere Aufgaben im Bereich Schule und Bildung wahr. Zu diesen weiteren </w:t>
      </w:r>
      <w:r w:rsidR="00A708B7">
        <w:t>Aufgaben gehören g</w:t>
      </w:r>
      <w:r w:rsidR="00A708B7" w:rsidRPr="001B36AC">
        <w:t xml:space="preserve">emäss Artikel 31 Absatz 2 der Gemeindeordnung der Stadt Dübendorf </w:t>
      </w:r>
      <w:r w:rsidR="00A708B7">
        <w:t xml:space="preserve">insbesondere auch </w:t>
      </w:r>
      <w:r w:rsidR="002B7B4F" w:rsidRPr="001B36AC">
        <w:t xml:space="preserve">die </w:t>
      </w:r>
      <w:r w:rsidR="002E36BF" w:rsidRPr="00F82467">
        <w:t>Freizeitkurse</w:t>
      </w:r>
      <w:r w:rsidR="00606B90">
        <w:t>.</w:t>
      </w:r>
    </w:p>
    <w:p w14:paraId="641D36BF" w14:textId="44CFC8D3" w:rsidR="00D000F0" w:rsidRDefault="00D000F0" w:rsidP="00D000F0">
      <w:pPr>
        <w:spacing w:after="120"/>
        <w:jc w:val="both"/>
      </w:pPr>
      <w:r>
        <w:t xml:space="preserve">Die Organisation und Durchführung der Freizeitkurse </w:t>
      </w:r>
      <w:r w:rsidR="00F82467">
        <w:t>oblagen</w:t>
      </w:r>
      <w:r w:rsidR="0039628C">
        <w:t xml:space="preserve"> </w:t>
      </w:r>
      <w:r w:rsidR="001C596B">
        <w:t>bisher</w:t>
      </w:r>
      <w:r w:rsidR="0039628C">
        <w:t xml:space="preserve"> </w:t>
      </w:r>
      <w:r w:rsidR="0002726D">
        <w:t>der</w:t>
      </w:r>
      <w:r w:rsidR="0039628C">
        <w:t xml:space="preserve"> Schulverwaltung. Seit Frühjahr 2023 wird die Schulverwaltung diesbezüglich von der Auftragnehmerin unterstützt. </w:t>
      </w:r>
    </w:p>
    <w:p w14:paraId="5812A336" w14:textId="250227D9" w:rsidR="0002726D" w:rsidRPr="001B36AC" w:rsidRDefault="00470C6B" w:rsidP="00F82467">
      <w:pPr>
        <w:spacing w:after="120"/>
        <w:jc w:val="both"/>
      </w:pPr>
      <w:r>
        <w:t xml:space="preserve">Nunmehr soll </w:t>
      </w:r>
      <w:r w:rsidR="004F3A48" w:rsidRPr="00F82467">
        <w:rPr>
          <w:highlight w:val="yellow"/>
        </w:rPr>
        <w:t>gemäss Beschluss des Gemeinderats vom [xx]</w:t>
      </w:r>
      <w:r w:rsidR="004F3A48">
        <w:t xml:space="preserve"> </w:t>
      </w:r>
      <w:r w:rsidR="00883B09">
        <w:t>die Organisation und Durchführung der Freizeitkurse</w:t>
      </w:r>
      <w:r w:rsidR="001C596B">
        <w:t xml:space="preserve"> per Mitte 2026</w:t>
      </w:r>
      <w:r w:rsidR="00883B09">
        <w:t xml:space="preserve"> vollständig auf die </w:t>
      </w:r>
      <w:r>
        <w:t>Auftragnehmerin ausgelagert werden.</w:t>
      </w:r>
    </w:p>
    <w:p w14:paraId="4A94F1C6" w14:textId="77777777" w:rsidR="007073EA" w:rsidRDefault="007073EA" w:rsidP="00800420">
      <w:pPr>
        <w:rPr>
          <w:b/>
        </w:rPr>
      </w:pPr>
    </w:p>
    <w:p w14:paraId="2912F7A7" w14:textId="70F2450B" w:rsidR="00800420" w:rsidRPr="00800420" w:rsidRDefault="001E1523" w:rsidP="00800420">
      <w:r>
        <w:rPr>
          <w:b/>
        </w:rPr>
        <w:t xml:space="preserve">2. </w:t>
      </w:r>
      <w:r w:rsidR="00800420" w:rsidRPr="00800420">
        <w:rPr>
          <w:b/>
        </w:rPr>
        <w:t>Vertragsgegenstand</w:t>
      </w:r>
    </w:p>
    <w:p w14:paraId="4A757A0F" w14:textId="5996130E" w:rsidR="00281DAF" w:rsidRDefault="00800420" w:rsidP="00FC3B93">
      <w:pPr>
        <w:spacing w:after="120"/>
        <w:jc w:val="both"/>
      </w:pPr>
      <w:r w:rsidRPr="00800420">
        <w:t>Die Auftraggeberin überträgt der Auftragnehmerin per 01.0</w:t>
      </w:r>
      <w:r w:rsidR="00224E2A">
        <w:t>8</w:t>
      </w:r>
      <w:r w:rsidRPr="00800420">
        <w:t xml:space="preserve">.2026 die Organisation und Durchführung der Freizeitkurse für Kinder vom Kindergarten bis </w:t>
      </w:r>
      <w:r w:rsidR="004D3D81">
        <w:t>und mit</w:t>
      </w:r>
      <w:r w:rsidR="004D3D81" w:rsidRPr="00800420">
        <w:t xml:space="preserve"> </w:t>
      </w:r>
      <w:r w:rsidRPr="00800420">
        <w:t xml:space="preserve">6. Klasse gemäss dem Konzept „Freizeitkurse der Primarschule Dübendorf“ vom </w:t>
      </w:r>
      <w:r w:rsidR="000A4386">
        <w:t>17.06</w:t>
      </w:r>
      <w:r w:rsidRPr="00800420">
        <w:t>.2025</w:t>
      </w:r>
      <w:r w:rsidR="001E1523">
        <w:t xml:space="preserve"> (Beilage)</w:t>
      </w:r>
      <w:r w:rsidRPr="00800420">
        <w:t>.</w:t>
      </w:r>
    </w:p>
    <w:p w14:paraId="25F6FD70" w14:textId="10586DE1" w:rsidR="001E1523" w:rsidRDefault="001E1523" w:rsidP="00F82467">
      <w:pPr>
        <w:spacing w:after="120"/>
        <w:jc w:val="both"/>
      </w:pPr>
      <w:r>
        <w:t xml:space="preserve">Das </w:t>
      </w:r>
      <w:r w:rsidRPr="00800420">
        <w:t xml:space="preserve">Konzept „Freizeitkurse der Primarschule Dübendorf“ vom </w:t>
      </w:r>
      <w:r w:rsidR="00F82467">
        <w:t>17.06</w:t>
      </w:r>
      <w:r w:rsidRPr="00800420">
        <w:t>.2025</w:t>
      </w:r>
      <w:r>
        <w:t xml:space="preserve"> bildet integrierenden </w:t>
      </w:r>
      <w:r w:rsidR="004D3D81">
        <w:t>B</w:t>
      </w:r>
      <w:r>
        <w:t>estandteil</w:t>
      </w:r>
      <w:r w:rsidR="004D3D81">
        <w:t xml:space="preserve"> dieser Vereinbarung</w:t>
      </w:r>
      <w:r>
        <w:t>.</w:t>
      </w:r>
    </w:p>
    <w:p w14:paraId="1F8FC557" w14:textId="77777777" w:rsidR="00800420" w:rsidRPr="00800420" w:rsidRDefault="00800420" w:rsidP="00F82467">
      <w:pPr>
        <w:spacing w:after="120"/>
        <w:jc w:val="both"/>
      </w:pPr>
    </w:p>
    <w:p w14:paraId="69926DEC" w14:textId="0C6D2ED6" w:rsidR="00800420" w:rsidRPr="00800420" w:rsidRDefault="000F72AC" w:rsidP="00F82467">
      <w:pPr>
        <w:keepNext/>
      </w:pPr>
      <w:r>
        <w:rPr>
          <w:b/>
        </w:rPr>
        <w:lastRenderedPageBreak/>
        <w:t>3</w:t>
      </w:r>
      <w:r w:rsidR="00800420" w:rsidRPr="00800420">
        <w:rPr>
          <w:b/>
        </w:rPr>
        <w:t xml:space="preserve">. </w:t>
      </w:r>
      <w:r w:rsidR="00F14DF2">
        <w:rPr>
          <w:b/>
        </w:rPr>
        <w:t>Von der</w:t>
      </w:r>
      <w:r w:rsidR="00800420" w:rsidRPr="00800420">
        <w:rPr>
          <w:b/>
        </w:rPr>
        <w:t xml:space="preserve"> Auftragnehmerin</w:t>
      </w:r>
      <w:r w:rsidR="00F14DF2">
        <w:rPr>
          <w:b/>
        </w:rPr>
        <w:t xml:space="preserve"> zu erbringende Leistungen</w:t>
      </w:r>
    </w:p>
    <w:p w14:paraId="318FF657" w14:textId="77777777" w:rsidR="005B653D" w:rsidRDefault="00800420" w:rsidP="00F82467">
      <w:pPr>
        <w:keepNext/>
        <w:spacing w:after="120"/>
      </w:pPr>
      <w:r w:rsidRPr="00800420">
        <w:t>Die Auftragnehmerin übernimmt insbesondere folgende Aufgaben:</w:t>
      </w:r>
    </w:p>
    <w:p w14:paraId="7AEA27E4" w14:textId="53AA8FBF" w:rsidR="005B653D" w:rsidRDefault="00800420" w:rsidP="005B653D">
      <w:pPr>
        <w:pStyle w:val="Listenabsatz"/>
        <w:numPr>
          <w:ilvl w:val="0"/>
          <w:numId w:val="2"/>
        </w:numPr>
      </w:pPr>
      <w:r w:rsidRPr="00800420">
        <w:t xml:space="preserve">Planung, Ausschreibung und Publikation </w:t>
      </w:r>
      <w:r w:rsidR="00943516">
        <w:t>eines breiten und ausgewogenen</w:t>
      </w:r>
      <w:r w:rsidR="00943516" w:rsidRPr="00800420">
        <w:t xml:space="preserve"> </w:t>
      </w:r>
      <w:r w:rsidRPr="00800420">
        <w:t>Kursprogramms (2x jährlich)</w:t>
      </w:r>
      <w:r w:rsidR="002D5C8D">
        <w:t>.</w:t>
      </w:r>
    </w:p>
    <w:p w14:paraId="04095031" w14:textId="52935D22" w:rsidR="005B653D" w:rsidRDefault="00800420" w:rsidP="005B653D">
      <w:pPr>
        <w:pStyle w:val="Listenabsatz"/>
        <w:numPr>
          <w:ilvl w:val="0"/>
          <w:numId w:val="2"/>
        </w:numPr>
      </w:pPr>
      <w:r w:rsidRPr="00800420">
        <w:t>Rekrutierung, Anstellung und Administration der Kursleitenden</w:t>
      </w:r>
      <w:r w:rsidR="002D5C8D">
        <w:t>.</w:t>
      </w:r>
    </w:p>
    <w:p w14:paraId="74560CBD" w14:textId="71CCF9E2" w:rsidR="005B653D" w:rsidRDefault="00800420" w:rsidP="005B653D">
      <w:pPr>
        <w:pStyle w:val="Listenabsatz"/>
        <w:numPr>
          <w:ilvl w:val="0"/>
          <w:numId w:val="2"/>
        </w:numPr>
      </w:pPr>
      <w:r w:rsidRPr="00800420">
        <w:t>Organisation</w:t>
      </w:r>
      <w:r w:rsidR="00B60171">
        <w:t xml:space="preserve"> und</w:t>
      </w:r>
      <w:r w:rsidRPr="00800420">
        <w:t xml:space="preserve"> Durchführung der Kurse</w:t>
      </w:r>
      <w:r w:rsidR="002D5C8D">
        <w:t>.</w:t>
      </w:r>
    </w:p>
    <w:p w14:paraId="575841C4" w14:textId="273F0979" w:rsidR="00B60171" w:rsidRDefault="00C62370" w:rsidP="005B653D">
      <w:pPr>
        <w:pStyle w:val="Listenabsatz"/>
        <w:numPr>
          <w:ilvl w:val="0"/>
          <w:numId w:val="2"/>
        </w:numPr>
      </w:pPr>
      <w:r>
        <w:t>Sicherstellung der Qualität der angebotenen Kurse</w:t>
      </w:r>
      <w:r w:rsidR="002D5C8D">
        <w:t>.</w:t>
      </w:r>
    </w:p>
    <w:p w14:paraId="24339D8E" w14:textId="7A672EC0" w:rsidR="005B653D" w:rsidRDefault="00800420" w:rsidP="005B653D">
      <w:pPr>
        <w:pStyle w:val="Listenabsatz"/>
        <w:numPr>
          <w:ilvl w:val="0"/>
          <w:numId w:val="2"/>
        </w:numPr>
      </w:pPr>
      <w:r w:rsidRPr="00800420">
        <w:t>Betreuung der Teilnehmenden und deren Eltern</w:t>
      </w:r>
      <w:r w:rsidR="002D5C8D">
        <w:t>.</w:t>
      </w:r>
    </w:p>
    <w:p w14:paraId="6B3023D4" w14:textId="623278EB" w:rsidR="005B653D" w:rsidRDefault="00800420" w:rsidP="005B653D">
      <w:pPr>
        <w:pStyle w:val="Listenabsatz"/>
        <w:numPr>
          <w:ilvl w:val="0"/>
          <w:numId w:val="2"/>
        </w:numPr>
      </w:pPr>
      <w:r w:rsidRPr="00800420">
        <w:t>Rechnungsstellung und Inkasso der Kursgelder</w:t>
      </w:r>
      <w:r w:rsidR="002D5C8D">
        <w:t>.</w:t>
      </w:r>
    </w:p>
    <w:p w14:paraId="30DB74A7" w14:textId="74B36037" w:rsidR="005B653D" w:rsidRDefault="00800420" w:rsidP="005B653D">
      <w:pPr>
        <w:pStyle w:val="Listenabsatz"/>
        <w:numPr>
          <w:ilvl w:val="0"/>
          <w:numId w:val="2"/>
        </w:numPr>
      </w:pPr>
      <w:r w:rsidRPr="00800420">
        <w:t xml:space="preserve">Verwaltung von Anmeldungen und </w:t>
      </w:r>
      <w:r w:rsidR="00F56CC8">
        <w:t xml:space="preserve">Führen von </w:t>
      </w:r>
      <w:r w:rsidRPr="00800420">
        <w:t>Teilnehmerlisten</w:t>
      </w:r>
      <w:r w:rsidR="002D5C8D">
        <w:t>.</w:t>
      </w:r>
    </w:p>
    <w:p w14:paraId="6E16EF3A" w14:textId="446CC947" w:rsidR="005B653D" w:rsidRDefault="00800420" w:rsidP="005B653D">
      <w:pPr>
        <w:pStyle w:val="Listenabsatz"/>
        <w:numPr>
          <w:ilvl w:val="0"/>
          <w:numId w:val="2"/>
        </w:numPr>
      </w:pPr>
      <w:r w:rsidRPr="00800420">
        <w:t>Durchführung von Evaluationen und Berichterstattung</w:t>
      </w:r>
      <w:r w:rsidR="002D5C8D">
        <w:t>.</w:t>
      </w:r>
    </w:p>
    <w:p w14:paraId="00E465A2" w14:textId="5F9B3B40" w:rsidR="005B653D" w:rsidRDefault="00800420" w:rsidP="005B653D">
      <w:pPr>
        <w:pStyle w:val="Listenabsatz"/>
        <w:numPr>
          <w:ilvl w:val="0"/>
          <w:numId w:val="2"/>
        </w:numPr>
      </w:pPr>
      <w:r w:rsidRPr="00800420">
        <w:t>Organisation und Durchführung von Weiterbildung</w:t>
      </w:r>
      <w:r w:rsidR="00F56CC8">
        <w:t>skursen</w:t>
      </w:r>
      <w:r w:rsidRPr="00800420">
        <w:t xml:space="preserve"> für Kursleitende</w:t>
      </w:r>
      <w:r w:rsidR="002D5C8D">
        <w:t>.</w:t>
      </w:r>
    </w:p>
    <w:p w14:paraId="551B9825" w14:textId="7A3683F4" w:rsidR="00800420" w:rsidRPr="00800420" w:rsidRDefault="00800420" w:rsidP="005B653D">
      <w:pPr>
        <w:pStyle w:val="Listenabsatz"/>
        <w:numPr>
          <w:ilvl w:val="0"/>
          <w:numId w:val="2"/>
        </w:numPr>
      </w:pPr>
      <w:r w:rsidRPr="00800420">
        <w:t>Kommunikation und Marketing</w:t>
      </w:r>
      <w:r w:rsidR="002D5C8D">
        <w:t>.</w:t>
      </w:r>
    </w:p>
    <w:p w14:paraId="1EA8A84C" w14:textId="77777777" w:rsidR="00800420" w:rsidRPr="00800420" w:rsidRDefault="00800420" w:rsidP="00800420"/>
    <w:p w14:paraId="474D3D48" w14:textId="18710ED2" w:rsidR="00800420" w:rsidRPr="00800420" w:rsidRDefault="000F72AC" w:rsidP="00800420">
      <w:r>
        <w:rPr>
          <w:b/>
        </w:rPr>
        <w:t>4</w:t>
      </w:r>
      <w:r w:rsidR="00800420" w:rsidRPr="00800420">
        <w:rPr>
          <w:b/>
        </w:rPr>
        <w:t>. Rahmenbedingungen</w:t>
      </w:r>
    </w:p>
    <w:p w14:paraId="7934CC8B" w14:textId="778C38D7" w:rsidR="005B653D" w:rsidRDefault="00800420" w:rsidP="005B653D">
      <w:pPr>
        <w:pStyle w:val="Listenabsatz"/>
        <w:numPr>
          <w:ilvl w:val="0"/>
          <w:numId w:val="3"/>
        </w:numPr>
      </w:pPr>
      <w:r w:rsidRPr="00800420">
        <w:t>Die Kurse finden hauptsächlich in den Räumlichkeiten der Primarschule Dübendorf statt.</w:t>
      </w:r>
      <w:r w:rsidR="00B60171">
        <w:t xml:space="preserve"> Entsprechend obliegt die</w:t>
      </w:r>
      <w:r w:rsidR="00B60171" w:rsidRPr="00800420">
        <w:t xml:space="preserve"> Raumkoordination aus technischen Gründen der Schulverwaltung.</w:t>
      </w:r>
    </w:p>
    <w:p w14:paraId="7997E515" w14:textId="7F1B684A" w:rsidR="005B653D" w:rsidRDefault="00800420" w:rsidP="005B653D">
      <w:pPr>
        <w:pStyle w:val="Listenabsatz"/>
        <w:numPr>
          <w:ilvl w:val="0"/>
          <w:numId w:val="3"/>
        </w:numPr>
      </w:pPr>
      <w:r w:rsidRPr="00800420">
        <w:t>Die Mindestanzahl pro Kurs beträgt in der Regel 5 Teilnehmende.</w:t>
      </w:r>
    </w:p>
    <w:p w14:paraId="533C48BE" w14:textId="77777777" w:rsidR="005B653D" w:rsidRDefault="00800420" w:rsidP="005B653D">
      <w:pPr>
        <w:pStyle w:val="Listenabsatz"/>
        <w:numPr>
          <w:ilvl w:val="0"/>
          <w:numId w:val="3"/>
        </w:numPr>
      </w:pPr>
      <w:r w:rsidRPr="00800420">
        <w:t>Bei ungenügender Teilnehmerzahl entscheidet die Auftragnehmerin über die Durchführung.</w:t>
      </w:r>
    </w:p>
    <w:p w14:paraId="4ABF9370" w14:textId="44524669" w:rsidR="005B653D" w:rsidRPr="00F0089D" w:rsidRDefault="005B653D" w:rsidP="005B653D">
      <w:pPr>
        <w:pStyle w:val="Listenabsatz"/>
        <w:numPr>
          <w:ilvl w:val="0"/>
          <w:numId w:val="3"/>
        </w:numPr>
      </w:pPr>
      <w:r w:rsidRPr="00F0089D">
        <w:t>K</w:t>
      </w:r>
      <w:r w:rsidR="00800420" w:rsidRPr="00F0089D">
        <w:t>urs</w:t>
      </w:r>
      <w:r w:rsidR="00C65290">
        <w:t>gebühren</w:t>
      </w:r>
      <w:r w:rsidR="00800420" w:rsidRPr="00F0089D">
        <w:t>: CHF 3.00 pro Lektion à 45 Minuten</w:t>
      </w:r>
      <w:r w:rsidR="002D5C8D" w:rsidRPr="00F0089D">
        <w:t>.</w:t>
      </w:r>
      <w:r w:rsidR="00BF3CA7" w:rsidRPr="00F0089D">
        <w:t xml:space="preserve"> </w:t>
      </w:r>
    </w:p>
    <w:p w14:paraId="3288178A" w14:textId="77777777" w:rsidR="00800420" w:rsidRDefault="00800420" w:rsidP="005B653D">
      <w:pPr>
        <w:pStyle w:val="Listenabsatz"/>
        <w:numPr>
          <w:ilvl w:val="0"/>
          <w:numId w:val="3"/>
        </w:numPr>
      </w:pPr>
      <w:r w:rsidRPr="00800420">
        <w:t>Das Angebot ist möglichst niederschwellig und integrativ zu gestalten.</w:t>
      </w:r>
    </w:p>
    <w:p w14:paraId="64E00B92" w14:textId="77777777" w:rsidR="006C26E9" w:rsidRPr="00800420" w:rsidRDefault="006C26E9" w:rsidP="00F82467"/>
    <w:p w14:paraId="7F4A87DF" w14:textId="4B28308B" w:rsidR="00BC5FCB" w:rsidRPr="00800420" w:rsidRDefault="00BC5FCB" w:rsidP="00BC5FCB">
      <w:r>
        <w:rPr>
          <w:b/>
        </w:rPr>
        <w:t>5</w:t>
      </w:r>
      <w:r w:rsidRPr="00800420">
        <w:rPr>
          <w:b/>
        </w:rPr>
        <w:t>. Berichterstattung</w:t>
      </w:r>
      <w:r w:rsidR="00584F32">
        <w:rPr>
          <w:b/>
        </w:rPr>
        <w:t xml:space="preserve"> / Revision</w:t>
      </w:r>
    </w:p>
    <w:p w14:paraId="694B74B7" w14:textId="0CE1BA8B" w:rsidR="00BC5FCB" w:rsidRDefault="00BC5FCB" w:rsidP="00BC5FCB">
      <w:pPr>
        <w:spacing w:after="120"/>
        <w:jc w:val="both"/>
      </w:pPr>
      <w:r w:rsidRPr="00800420">
        <w:t xml:space="preserve">Die Auftragnehmerin erstellt </w:t>
      </w:r>
      <w:r w:rsidR="000A4386">
        <w:t>einmal</w:t>
      </w:r>
      <w:r w:rsidRPr="00800420">
        <w:t xml:space="preserve"> jährlich einen schriftlichen Bericht</w:t>
      </w:r>
      <w:r w:rsidR="000A4386">
        <w:t xml:space="preserve"> </w:t>
      </w:r>
      <w:r w:rsidRPr="00800420">
        <w:t>über das durchgeführte</w:t>
      </w:r>
      <w:r>
        <w:t xml:space="preserve"> und zukünftig geplante</w:t>
      </w:r>
      <w:r w:rsidRPr="00800420">
        <w:t xml:space="preserve"> Kursprogramm, Auslastung, Rückmeldungen und </w:t>
      </w:r>
      <w:r>
        <w:t xml:space="preserve">vorgenommene sowie geplante </w:t>
      </w:r>
      <w:r w:rsidRPr="00800420">
        <w:t>Optimierungen und stellt diesen der Auftraggeberin zu.</w:t>
      </w:r>
    </w:p>
    <w:p w14:paraId="6C4E5E81" w14:textId="35412DD3" w:rsidR="00584F32" w:rsidRDefault="00584F32" w:rsidP="00BC5FCB">
      <w:pPr>
        <w:spacing w:after="120"/>
        <w:jc w:val="both"/>
      </w:pPr>
      <w:r>
        <w:t xml:space="preserve">Die Auftraggeberin ist befugt, die Einhaltung der Leistungsvereinbarung zu </w:t>
      </w:r>
      <w:r w:rsidR="00A423D7">
        <w:t>überprüfen. Die Auftragnehmerin gewährt der Auftraggeberin jederzeit vollständigen Einblick in die Bücher und Belege und verpflichtet sich zur Auskunftserteilung.</w:t>
      </w:r>
    </w:p>
    <w:p w14:paraId="7E504177" w14:textId="77777777" w:rsidR="00BC5FCB" w:rsidRPr="00800420" w:rsidRDefault="00BC5FCB" w:rsidP="00F82467"/>
    <w:p w14:paraId="29FBD988" w14:textId="236405DC" w:rsidR="00800420" w:rsidRPr="00800420" w:rsidRDefault="00BC5FCB" w:rsidP="00800420">
      <w:r>
        <w:rPr>
          <w:b/>
        </w:rPr>
        <w:t>6</w:t>
      </w:r>
      <w:r w:rsidR="00800420" w:rsidRPr="00800420">
        <w:rPr>
          <w:b/>
        </w:rPr>
        <w:t>. Vergütung und Kostendach</w:t>
      </w:r>
    </w:p>
    <w:p w14:paraId="3DD50C6D" w14:textId="0767D250" w:rsidR="005B653D" w:rsidRDefault="00B82756" w:rsidP="00F82467">
      <w:pPr>
        <w:spacing w:after="120"/>
        <w:jc w:val="both"/>
      </w:pPr>
      <w:r>
        <w:t>Für die vollständige Erfüllung der Leistungen gemäss Ziffer 3</w:t>
      </w:r>
      <w:r w:rsidR="00E43969">
        <w:t xml:space="preserve"> und Ziffer 5</w:t>
      </w:r>
      <w:r w:rsidR="00F049CF">
        <w:t xml:space="preserve"> </w:t>
      </w:r>
      <w:r w:rsidR="006A233C">
        <w:t xml:space="preserve">und </w:t>
      </w:r>
      <w:r w:rsidR="00E43969">
        <w:t xml:space="preserve">bei </w:t>
      </w:r>
      <w:r w:rsidR="006A233C">
        <w:t xml:space="preserve">Organisation / Durchführung von mindestens </w:t>
      </w:r>
      <w:r w:rsidR="000A4386">
        <w:t>45</w:t>
      </w:r>
      <w:r w:rsidR="006A233C">
        <w:t xml:space="preserve"> Kursen pro Semester </w:t>
      </w:r>
      <w:r w:rsidR="00C64F24">
        <w:t>entrichtet</w:t>
      </w:r>
      <w:r w:rsidR="00F049CF">
        <w:t xml:space="preserve"> die Auftraggeberin </w:t>
      </w:r>
      <w:r w:rsidR="00C64F24">
        <w:t xml:space="preserve">der Auftragnehmerin </w:t>
      </w:r>
      <w:r w:rsidR="00F049CF">
        <w:t xml:space="preserve">einen Betrag von maximal CHF 140'000.00 (Kostendach) pro Jahr. </w:t>
      </w:r>
      <w:r w:rsidR="00800420" w:rsidRPr="00800420">
        <w:t>Diese</w:t>
      </w:r>
      <w:r w:rsidR="00C64F24">
        <w:t xml:space="preserve">r Betrag </w:t>
      </w:r>
      <w:r w:rsidR="00800420" w:rsidRPr="00800420">
        <w:t>beinhaltet</w:t>
      </w:r>
      <w:r w:rsidR="000A4386">
        <w:t xml:space="preserve"> unter anderem</w:t>
      </w:r>
      <w:r w:rsidR="00800420" w:rsidRPr="00800420">
        <w:t>:</w:t>
      </w:r>
    </w:p>
    <w:p w14:paraId="314A7928" w14:textId="15660498" w:rsidR="005B653D" w:rsidRDefault="00800420" w:rsidP="005B653D">
      <w:pPr>
        <w:pStyle w:val="Listenabsatz"/>
        <w:numPr>
          <w:ilvl w:val="0"/>
          <w:numId w:val="7"/>
        </w:numPr>
      </w:pPr>
      <w:r w:rsidRPr="00800420">
        <w:t xml:space="preserve">Alle </w:t>
      </w:r>
      <w:r w:rsidR="00BD6673">
        <w:t xml:space="preserve">Aufwendungen im Zusammenhang mit </w:t>
      </w:r>
      <w:r w:rsidR="00270E72">
        <w:t>der Organisation und Durchführung der Kurse</w:t>
      </w:r>
    </w:p>
    <w:p w14:paraId="1116B8EB" w14:textId="77777777" w:rsidR="005B653D" w:rsidRDefault="00800420" w:rsidP="005B653D">
      <w:pPr>
        <w:pStyle w:val="Listenabsatz"/>
        <w:numPr>
          <w:ilvl w:val="0"/>
          <w:numId w:val="7"/>
        </w:numPr>
      </w:pPr>
      <w:r w:rsidRPr="00800420">
        <w:t>Personalaufwände</w:t>
      </w:r>
    </w:p>
    <w:p w14:paraId="2FC0CA7E" w14:textId="77777777" w:rsidR="005B653D" w:rsidRDefault="00800420" w:rsidP="005B653D">
      <w:pPr>
        <w:pStyle w:val="Listenabsatz"/>
        <w:numPr>
          <w:ilvl w:val="0"/>
          <w:numId w:val="7"/>
        </w:numPr>
      </w:pPr>
      <w:r w:rsidRPr="00800420">
        <w:t>Kursmaterial</w:t>
      </w:r>
    </w:p>
    <w:p w14:paraId="12250351" w14:textId="77777777" w:rsidR="005B653D" w:rsidRDefault="00800420" w:rsidP="005B653D">
      <w:pPr>
        <w:pStyle w:val="Listenabsatz"/>
        <w:numPr>
          <w:ilvl w:val="0"/>
          <w:numId w:val="7"/>
        </w:numPr>
      </w:pPr>
      <w:r w:rsidRPr="00800420">
        <w:t>Weiterbildungskosten</w:t>
      </w:r>
    </w:p>
    <w:p w14:paraId="30FCEF1A" w14:textId="3AC65A19" w:rsidR="005B653D" w:rsidRDefault="00C64F24" w:rsidP="005B653D">
      <w:pPr>
        <w:pStyle w:val="Listenabsatz"/>
        <w:numPr>
          <w:ilvl w:val="0"/>
          <w:numId w:val="7"/>
        </w:numPr>
      </w:pPr>
      <w:r>
        <w:t xml:space="preserve">Kosten für </w:t>
      </w:r>
      <w:r w:rsidR="00800420" w:rsidRPr="00800420">
        <w:t>Marketing und Kommunikation</w:t>
      </w:r>
    </w:p>
    <w:p w14:paraId="300204E0" w14:textId="77777777" w:rsidR="000A4386" w:rsidRDefault="000A4386" w:rsidP="000A4386">
      <w:pPr>
        <w:pStyle w:val="Listenabsatz"/>
      </w:pPr>
    </w:p>
    <w:p w14:paraId="0673F586" w14:textId="45F10261" w:rsidR="004E72DF" w:rsidRDefault="004E72DF" w:rsidP="00C65290">
      <w:pPr>
        <w:spacing w:after="120"/>
      </w:pPr>
      <w:r>
        <w:t xml:space="preserve">Die Auftraggeberin </w:t>
      </w:r>
      <w:r w:rsidR="00A14EFB">
        <w:t xml:space="preserve">weist die ihr angefallenen Aufwendungen aus und </w:t>
      </w:r>
      <w:r>
        <w:t xml:space="preserve">stellt </w:t>
      </w:r>
      <w:r w:rsidR="00A14EFB">
        <w:t>diese der Auftraggeberin</w:t>
      </w:r>
      <w:r>
        <w:t xml:space="preserve"> quartalsweise </w:t>
      </w:r>
      <w:r w:rsidR="00A14EFB">
        <w:t xml:space="preserve">in </w:t>
      </w:r>
      <w:r>
        <w:t>Rechnung</w:t>
      </w:r>
      <w:r w:rsidR="00A14EFB">
        <w:t>.</w:t>
      </w:r>
    </w:p>
    <w:p w14:paraId="6ECE807E" w14:textId="6B390B50" w:rsidR="00800420" w:rsidRDefault="00800420" w:rsidP="00F82467">
      <w:pPr>
        <w:spacing w:after="120"/>
      </w:pPr>
      <w:r w:rsidRPr="00800420">
        <w:t>Einmalige Zusatzleistungen (z. B. Reglementserstellung, Kursentwicklung) werden nach Aufwand gemäss Offerte vom 04.03.2025 separat in Rechnung gestellt.</w:t>
      </w:r>
    </w:p>
    <w:p w14:paraId="02221BD3" w14:textId="4A8892F0" w:rsidR="00C65290" w:rsidRPr="00800420" w:rsidRDefault="00C65290" w:rsidP="00F82467">
      <w:r>
        <w:t>Die eingenommenen Kursgebühren verbleiben der Auftragnehmerin.</w:t>
      </w:r>
    </w:p>
    <w:p w14:paraId="45B3C75F" w14:textId="77777777" w:rsidR="00800420" w:rsidRPr="00800420" w:rsidRDefault="00800420" w:rsidP="00800420"/>
    <w:p w14:paraId="1CF468FF" w14:textId="2614D25A" w:rsidR="00800420" w:rsidRPr="00800420" w:rsidRDefault="00572E72" w:rsidP="00F82467">
      <w:pPr>
        <w:keepNext/>
      </w:pPr>
      <w:r>
        <w:rPr>
          <w:b/>
        </w:rPr>
        <w:lastRenderedPageBreak/>
        <w:t>7</w:t>
      </w:r>
      <w:r w:rsidR="00800420" w:rsidRPr="00800420">
        <w:rPr>
          <w:b/>
        </w:rPr>
        <w:t>. Laufzeit und Kündigung</w:t>
      </w:r>
    </w:p>
    <w:p w14:paraId="676CBE2D" w14:textId="17AAC9B1" w:rsidR="00800420" w:rsidRPr="00800420" w:rsidRDefault="00800420" w:rsidP="00F82467">
      <w:pPr>
        <w:keepNext/>
        <w:spacing w:after="120"/>
        <w:jc w:val="both"/>
      </w:pPr>
      <w:r w:rsidRPr="00800420">
        <w:t xml:space="preserve">Diese Leistungsvereinbarung tritt am </w:t>
      </w:r>
      <w:r w:rsidRPr="000A4386">
        <w:t>01.0</w:t>
      </w:r>
      <w:r w:rsidR="001243E5" w:rsidRPr="000A4386">
        <w:t>8</w:t>
      </w:r>
      <w:r w:rsidRPr="000A4386">
        <w:t>.2026</w:t>
      </w:r>
      <w:r w:rsidRPr="00800420">
        <w:t xml:space="preserve"> in Kraft und ist unbefristet. Sie kann von beiden Parteien mit einer Frist von sechs Monaten </w:t>
      </w:r>
      <w:r w:rsidR="0040172B">
        <w:t xml:space="preserve">jeweils </w:t>
      </w:r>
      <w:r w:rsidRPr="00800420">
        <w:t xml:space="preserve">auf </w:t>
      </w:r>
      <w:r w:rsidR="0040172B">
        <w:t xml:space="preserve">ein </w:t>
      </w:r>
      <w:r w:rsidRPr="00800420">
        <w:t xml:space="preserve">Semesterende </w:t>
      </w:r>
      <w:r w:rsidR="0040172B">
        <w:t xml:space="preserve">hin </w:t>
      </w:r>
      <w:r w:rsidRPr="00800420">
        <w:t>schriftlich</w:t>
      </w:r>
      <w:r w:rsidR="00E914C9">
        <w:t xml:space="preserve"> per Einschreiben</w:t>
      </w:r>
      <w:r w:rsidRPr="00800420">
        <w:t xml:space="preserve"> gekündigt werden.</w:t>
      </w:r>
    </w:p>
    <w:p w14:paraId="51C89F63" w14:textId="77777777" w:rsidR="00800420" w:rsidRPr="00800420" w:rsidRDefault="00800420" w:rsidP="00800420"/>
    <w:p w14:paraId="1897670B" w14:textId="07D68BB5" w:rsidR="00800420" w:rsidRPr="00800420" w:rsidRDefault="0040172B" w:rsidP="00F82467">
      <w:pPr>
        <w:keepNext/>
      </w:pPr>
      <w:r>
        <w:rPr>
          <w:b/>
        </w:rPr>
        <w:t>8</w:t>
      </w:r>
      <w:r w:rsidR="00800420" w:rsidRPr="00800420">
        <w:rPr>
          <w:b/>
        </w:rPr>
        <w:t>. Zusammenarbeit und Kommunikation</w:t>
      </w:r>
    </w:p>
    <w:p w14:paraId="65DFD29A" w14:textId="6F606B41" w:rsidR="0040172B" w:rsidRDefault="00800420" w:rsidP="00F82467">
      <w:pPr>
        <w:keepNext/>
        <w:spacing w:after="120"/>
        <w:jc w:val="both"/>
      </w:pPr>
      <w:r w:rsidRPr="00800420">
        <w:t xml:space="preserve">Die Auftraggeberin benennt eine Ansprechperson für Raumkoordination und schulinterne Anliegen. </w:t>
      </w:r>
    </w:p>
    <w:p w14:paraId="646AD8C2" w14:textId="4CBA5D65" w:rsidR="008F7F47" w:rsidRDefault="00800420" w:rsidP="00572E72">
      <w:pPr>
        <w:spacing w:after="120"/>
        <w:jc w:val="both"/>
      </w:pPr>
      <w:r w:rsidRPr="00800420">
        <w:t xml:space="preserve">Die Auftragnehmerin benennt eine </w:t>
      </w:r>
      <w:r w:rsidR="002465E2">
        <w:t>für die</w:t>
      </w:r>
      <w:r w:rsidRPr="00800420">
        <w:t xml:space="preserve"> Kurskoordination</w:t>
      </w:r>
      <w:r w:rsidR="002465E2">
        <w:t xml:space="preserve"> verantwortliche Ansprechperson</w:t>
      </w:r>
      <w:r w:rsidRPr="00800420">
        <w:t xml:space="preserve">. </w:t>
      </w:r>
    </w:p>
    <w:p w14:paraId="0358CED1" w14:textId="040487DA" w:rsidR="00800420" w:rsidRPr="00800420" w:rsidRDefault="00C20766" w:rsidP="00F82467">
      <w:pPr>
        <w:spacing w:after="120"/>
        <w:jc w:val="both"/>
      </w:pPr>
      <w:r>
        <w:t xml:space="preserve">Zur Evaluation und Weiterentwicklung der Zusammenarbeit </w:t>
      </w:r>
      <w:r w:rsidR="00764433">
        <w:t>treffen sich</w:t>
      </w:r>
      <w:r>
        <w:t xml:space="preserve"> die Parteien r</w:t>
      </w:r>
      <w:r w:rsidR="00800420" w:rsidRPr="00800420">
        <w:t xml:space="preserve">egelmässig </w:t>
      </w:r>
      <w:r w:rsidR="00800420" w:rsidRPr="000A4386">
        <w:t>(mind. 1x pro Semester)</w:t>
      </w:r>
      <w:r w:rsidR="00800420" w:rsidRPr="00800420">
        <w:t xml:space="preserve"> </w:t>
      </w:r>
      <w:r w:rsidR="00764433">
        <w:t>zu einer Besprechung</w:t>
      </w:r>
      <w:r w:rsidR="00800420" w:rsidRPr="00800420">
        <w:t>.</w:t>
      </w:r>
    </w:p>
    <w:p w14:paraId="0102D5C9" w14:textId="77777777" w:rsidR="00800420" w:rsidRPr="00800420" w:rsidRDefault="00800420" w:rsidP="00800420"/>
    <w:p w14:paraId="64D039CA" w14:textId="77777777" w:rsidR="00800420" w:rsidRPr="00800420" w:rsidRDefault="00800420" w:rsidP="00800420">
      <w:r w:rsidRPr="00800420">
        <w:rPr>
          <w:b/>
        </w:rPr>
        <w:t>8. Datenschutz und Vertraulichkeit</w:t>
      </w:r>
    </w:p>
    <w:p w14:paraId="2345D5F3" w14:textId="3CDC5AB0" w:rsidR="00800420" w:rsidRPr="00800420" w:rsidRDefault="00800420" w:rsidP="00F82467">
      <w:pPr>
        <w:spacing w:after="120"/>
        <w:jc w:val="both"/>
      </w:pPr>
      <w:r w:rsidRPr="00800420">
        <w:t xml:space="preserve">Die Auftragnehmerin verpflichtet sich, alle im </w:t>
      </w:r>
      <w:r w:rsidR="00ED664B">
        <w:t xml:space="preserve">Zusammenhang mit der </w:t>
      </w:r>
      <w:r w:rsidR="00412D94">
        <w:t xml:space="preserve">Erfüllung ihrer Aufgaben unter </w:t>
      </w:r>
      <w:r w:rsidRPr="00800420">
        <w:t>dieser Vereinbarung erhaltenen personenbezogenen Daten vertraulich zu behandeln und die geltenden Datenschutzbestimmungen einzuhalten.</w:t>
      </w:r>
    </w:p>
    <w:p w14:paraId="492D88DE" w14:textId="77777777" w:rsidR="00800420" w:rsidRPr="00800420" w:rsidRDefault="00800420" w:rsidP="00800420"/>
    <w:p w14:paraId="72E89253" w14:textId="77777777" w:rsidR="00800420" w:rsidRPr="00800420" w:rsidRDefault="00800420" w:rsidP="00800420">
      <w:r w:rsidRPr="00800420">
        <w:rPr>
          <w:b/>
        </w:rPr>
        <w:t>9. Schlussbestimmungen</w:t>
      </w:r>
    </w:p>
    <w:p w14:paraId="5F4266A6" w14:textId="77777777" w:rsidR="00800420" w:rsidRPr="00800420" w:rsidRDefault="00800420" w:rsidP="00F82467">
      <w:pPr>
        <w:spacing w:after="120"/>
        <w:jc w:val="both"/>
      </w:pPr>
      <w:r w:rsidRPr="00800420">
        <w:t xml:space="preserve">Änderungen dieser Vereinbarung bedürfen der Schriftform. Gerichtsstand ist </w:t>
      </w:r>
      <w:r w:rsidR="005B653D">
        <w:t>Uster</w:t>
      </w:r>
      <w:r w:rsidRPr="00800420">
        <w:t>. Es gilt Schweizer Recht.</w:t>
      </w:r>
    </w:p>
    <w:p w14:paraId="1168C8BF" w14:textId="77777777" w:rsidR="00800420" w:rsidRPr="00800420" w:rsidRDefault="00800420" w:rsidP="00800420"/>
    <w:p w14:paraId="7BEA0413" w14:textId="77777777" w:rsidR="00800420" w:rsidRPr="00800420" w:rsidRDefault="00800420" w:rsidP="00800420">
      <w:r w:rsidRPr="00800420">
        <w:br/>
        <w:t>Dübendorf, [Datum einfügen]</w:t>
      </w:r>
      <w:r w:rsidRPr="00800420">
        <w:br/>
      </w:r>
    </w:p>
    <w:p w14:paraId="5BAB520C" w14:textId="6C8FD705" w:rsidR="00800420" w:rsidRPr="00800420" w:rsidRDefault="00800420" w:rsidP="00800420">
      <w:r w:rsidRPr="00800420">
        <w:t>Für die Primarschul</w:t>
      </w:r>
      <w:r w:rsidR="002726B2">
        <w:t>pflege</w:t>
      </w:r>
      <w:r w:rsidRPr="00800420">
        <w:t xml:space="preserve"> Dübendorf:</w:t>
      </w:r>
    </w:p>
    <w:p w14:paraId="56778E05" w14:textId="77777777" w:rsidR="00800420" w:rsidRPr="00800420" w:rsidRDefault="00800420" w:rsidP="00800420"/>
    <w:p w14:paraId="439032BA" w14:textId="77777777" w:rsidR="00800420" w:rsidRPr="00800420" w:rsidRDefault="00800420" w:rsidP="00800420">
      <w:r w:rsidRPr="00800420">
        <w:br/>
        <w:t>_________________________</w:t>
      </w:r>
      <w:r w:rsidRPr="00800420">
        <w:br/>
        <w:t>[Name, Funktion]</w:t>
      </w:r>
    </w:p>
    <w:p w14:paraId="0DF6EC67" w14:textId="77777777" w:rsidR="00800420" w:rsidRPr="00800420" w:rsidRDefault="00800420" w:rsidP="00800420"/>
    <w:p w14:paraId="54D7F54C" w14:textId="77777777" w:rsidR="00800420" w:rsidRPr="00800420" w:rsidRDefault="00800420" w:rsidP="00800420"/>
    <w:p w14:paraId="7BEA4231" w14:textId="6538C6C9" w:rsidR="00800420" w:rsidRPr="00800420" w:rsidRDefault="00800420" w:rsidP="00800420">
      <w:r w:rsidRPr="00800420">
        <w:br/>
        <w:t xml:space="preserve">Für die Stiftung </w:t>
      </w:r>
      <w:r w:rsidR="002726B2">
        <w:t>Weiterbildungskurse</w:t>
      </w:r>
      <w:r w:rsidR="002726B2" w:rsidRPr="00800420">
        <w:t xml:space="preserve"> </w:t>
      </w:r>
      <w:r w:rsidRPr="00800420">
        <w:t>Dübendorf:</w:t>
      </w:r>
    </w:p>
    <w:p w14:paraId="64FA4CFB" w14:textId="77777777" w:rsidR="00800420" w:rsidRPr="00800420" w:rsidRDefault="00800420" w:rsidP="00800420"/>
    <w:p w14:paraId="71682AB2" w14:textId="77777777" w:rsidR="00800420" w:rsidRDefault="00800420">
      <w:r w:rsidRPr="00800420">
        <w:br/>
        <w:t>_________________________</w:t>
      </w:r>
      <w:r w:rsidRPr="00800420">
        <w:br/>
        <w:t>[Name, Funktion]</w:t>
      </w:r>
    </w:p>
    <w:sectPr w:rsidR="00800420" w:rsidSect="00C77F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418" w:left="1559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0DB3F" w14:textId="77777777" w:rsidR="00A800A2" w:rsidRDefault="00A800A2" w:rsidP="00836A53">
      <w:r>
        <w:separator/>
      </w:r>
    </w:p>
    <w:p w14:paraId="3BF7E1F8" w14:textId="77777777" w:rsidR="00A800A2" w:rsidRDefault="00A800A2"/>
  </w:endnote>
  <w:endnote w:type="continuationSeparator" w:id="0">
    <w:p w14:paraId="5D3451E2" w14:textId="77777777" w:rsidR="00A800A2" w:rsidRDefault="00A800A2" w:rsidP="00836A53">
      <w:r>
        <w:continuationSeparator/>
      </w:r>
    </w:p>
    <w:p w14:paraId="3B36428A" w14:textId="77777777" w:rsidR="00A800A2" w:rsidRDefault="00A800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A58ED" w14:textId="77777777" w:rsidR="001A5CB8" w:rsidRDefault="001A5CB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BFB6B" w14:textId="77777777" w:rsidR="00470F5C" w:rsidRPr="00E70F5F" w:rsidRDefault="00B81577" w:rsidP="00B81577">
    <w:pPr>
      <w:pStyle w:val="Fuzeile"/>
      <w:tabs>
        <w:tab w:val="clear" w:pos="4536"/>
      </w:tabs>
      <w:spacing w:before="60"/>
      <w:rPr>
        <w:sz w:val="24"/>
        <w:szCs w:val="24"/>
      </w:rPr>
    </w:pPr>
    <w:r w:rsidRPr="00E70F5F">
      <w:rPr>
        <w:sz w:val="24"/>
        <w:szCs w:val="24"/>
      </w:rPr>
      <w:t>Leben. Lernen. Lehren.</w:t>
    </w:r>
    <w:r w:rsidR="006564A6" w:rsidRPr="00E70F5F">
      <w:rPr>
        <w:noProof/>
        <w:sz w:val="24"/>
        <w:szCs w:val="24"/>
        <w:lang w:eastAsia="de-CH"/>
      </w:rPr>
      <mc:AlternateContent>
        <mc:Choice Requires="wpg">
          <w:drawing>
            <wp:anchor distT="0" distB="0" distL="114300" distR="114300" simplePos="0" relativeHeight="251657216" behindDoc="0" locked="1" layoutInCell="1" allowOverlap="1" wp14:anchorId="00E39CA3" wp14:editId="36FCBFCE">
              <wp:simplePos x="0" y="0"/>
              <wp:positionH relativeFrom="column">
                <wp:posOffset>-648335</wp:posOffset>
              </wp:positionH>
              <wp:positionV relativeFrom="page">
                <wp:posOffset>9901555</wp:posOffset>
              </wp:positionV>
              <wp:extent cx="1152000" cy="180000"/>
              <wp:effectExtent l="0" t="0" r="0" b="0"/>
              <wp:wrapNone/>
              <wp:docPr id="18" name="Gruppieren 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52000" cy="180000"/>
                        <a:chOff x="0" y="0"/>
                        <a:chExt cx="1152185" cy="180000"/>
                      </a:xfrm>
                    </wpg:grpSpPr>
                    <wps:wsp>
                      <wps:cNvPr id="23" name="Flussdiagramm: Verbinder 23"/>
                      <wps:cNvSpPr>
                        <a:spLocks noChangeAspect="1"/>
                      </wps:cNvSpPr>
                      <wps:spPr>
                        <a:xfrm rot="16200000">
                          <a:off x="0" y="0"/>
                          <a:ext cx="180000" cy="180000"/>
                        </a:xfrm>
                        <a:prstGeom prst="flowChartConnector">
                          <a:avLst/>
                        </a:prstGeom>
                        <a:solidFill>
                          <a:srgbClr val="94CDE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Flussdiagramm: Verbinder 24"/>
                      <wps:cNvSpPr>
                        <a:spLocks noChangeAspect="1"/>
                      </wps:cNvSpPr>
                      <wps:spPr>
                        <a:xfrm rot="16200000">
                          <a:off x="323850" y="0"/>
                          <a:ext cx="180000" cy="180000"/>
                        </a:xfrm>
                        <a:prstGeom prst="flowChartConnector">
                          <a:avLst/>
                        </a:prstGeom>
                        <a:solidFill>
                          <a:srgbClr val="00688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Flussdiagramm: Verbinder 25"/>
                      <wps:cNvSpPr>
                        <a:spLocks noChangeAspect="1"/>
                      </wps:cNvSpPr>
                      <wps:spPr>
                        <a:xfrm rot="16200000">
                          <a:off x="648335" y="0"/>
                          <a:ext cx="180000" cy="180000"/>
                        </a:xfrm>
                        <a:prstGeom prst="flowChartConnector">
                          <a:avLst/>
                        </a:prstGeom>
                        <a:solidFill>
                          <a:srgbClr val="9FC96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Flussdiagramm: Verbinder 26"/>
                      <wps:cNvSpPr>
                        <a:spLocks noChangeAspect="1"/>
                      </wps:cNvSpPr>
                      <wps:spPr>
                        <a:xfrm rot="16200000">
                          <a:off x="972185" y="0"/>
                          <a:ext cx="180000" cy="180000"/>
                        </a:xfrm>
                        <a:prstGeom prst="flowChartConnector">
                          <a:avLst/>
                        </a:prstGeom>
                        <a:solidFill>
                          <a:srgbClr val="F5EB5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EBB5FB7" id="Gruppieren 18" o:spid="_x0000_s1026" style="position:absolute;margin-left:-51.05pt;margin-top:779.65pt;width:90.7pt;height:14.15pt;z-index:251667456;mso-position-vertical-relative:page;mso-width-relative:margin;mso-height-relative:margin" coordsize="11521,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"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ussdiagramm: Verbinder 23" o:spid="_x0000_s1027" type="#_x0000_t120" style="position:absolute;width:1800;height:1800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" fillcolor="#94cde9" stroked="f" strokeweight="1pt">
                <v:stroke joinstyle="miter"/>
                <o:lock v:ext="edit" aspectratio="t"/>
              </v:shape>
              <v:shape id="Flussdiagramm: Verbinder 24" o:spid="_x0000_s1028" type="#_x0000_t120" style="position:absolute;left:3238;width:1800;height:1800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" fillcolor="#00688b" stroked="f" strokeweight="1pt">
                <v:stroke joinstyle="miter"/>
                <o:lock v:ext="edit" aspectratio="t"/>
              </v:shape>
              <v:shape id="Flussdiagramm: Verbinder 25" o:spid="_x0000_s1029" type="#_x0000_t120" style="position:absolute;left:6483;width:1800;height:1800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" fillcolor="#9fc96d" stroked="f" strokeweight="1pt">
                <v:stroke joinstyle="miter"/>
                <o:lock v:ext="edit" aspectratio="t"/>
              </v:shape>
              <v:shape id="Flussdiagramm: Verbinder 26" o:spid="_x0000_s1030" type="#_x0000_t120" style="position:absolute;left:9721;width:1800;height:1800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" fillcolor="#f5eb57" stroked="f" strokeweight="1pt">
                <v:stroke joinstyle="miter"/>
                <o:lock v:ext="edit" aspectratio="t"/>
              </v:shape>
              <w10:wrap anchory="page"/>
              <w10:anchorlock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39FCA" w14:textId="77777777" w:rsidR="000F2512" w:rsidRPr="000F2512" w:rsidRDefault="00DD42DF" w:rsidP="00B81577">
    <w:pPr>
      <w:pStyle w:val="Fuzeile"/>
      <w:tabs>
        <w:tab w:val="clear" w:pos="4536"/>
        <w:tab w:val="clear" w:pos="9072"/>
        <w:tab w:val="left" w:pos="3043"/>
      </w:tabs>
      <w:spacing w:before="60"/>
      <w:rPr>
        <w:sz w:val="24"/>
        <w:szCs w:val="24"/>
      </w:rPr>
    </w:pPr>
    <w:r>
      <w:rPr>
        <w:noProof/>
        <w:sz w:val="24"/>
        <w:szCs w:val="24"/>
        <w:lang w:eastAsia="de-CH"/>
      </w:rPr>
      <w:drawing>
        <wp:anchor distT="0" distB="0" distL="114300" distR="114300" simplePos="0" relativeHeight="251658240" behindDoc="0" locked="0" layoutInCell="1" allowOverlap="1" wp14:anchorId="50EC6BFC" wp14:editId="18F7726C">
          <wp:simplePos x="0" y="0"/>
          <wp:positionH relativeFrom="column">
            <wp:posOffset>-641813</wp:posOffset>
          </wp:positionH>
          <wp:positionV relativeFrom="paragraph">
            <wp:posOffset>-267970</wp:posOffset>
          </wp:positionV>
          <wp:extent cx="1153682" cy="179624"/>
          <wp:effectExtent l="0" t="0" r="0" b="0"/>
          <wp:wrapNone/>
          <wp:docPr id="7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unkte_Primarschule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3682" cy="179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F2512" w:rsidRPr="00125E01">
      <w:rPr>
        <w:sz w:val="24"/>
        <w:szCs w:val="24"/>
      </w:rPr>
      <w:t>Leben. Lernen. Lehren.</w:t>
    </w:r>
    <w:r w:rsidRPr="00DD42DF">
      <w:rPr>
        <w:noProof/>
        <w:lang w:eastAsia="de-CH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CF2BE" w14:textId="77777777" w:rsidR="00A800A2" w:rsidRDefault="00A800A2" w:rsidP="00836A53">
      <w:r>
        <w:separator/>
      </w:r>
    </w:p>
    <w:p w14:paraId="49F95810" w14:textId="77777777" w:rsidR="00A800A2" w:rsidRDefault="00A800A2"/>
  </w:footnote>
  <w:footnote w:type="continuationSeparator" w:id="0">
    <w:p w14:paraId="05EA51CB" w14:textId="77777777" w:rsidR="00A800A2" w:rsidRDefault="00A800A2" w:rsidP="00836A53">
      <w:r>
        <w:continuationSeparator/>
      </w:r>
    </w:p>
    <w:p w14:paraId="095080D6" w14:textId="77777777" w:rsidR="00A800A2" w:rsidRDefault="00A800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90D71" w14:textId="77777777" w:rsidR="001A5CB8" w:rsidRDefault="001A5CB8">
    <w:pPr>
      <w:pStyle w:val="Kopfzeile"/>
    </w:pPr>
  </w:p>
  <w:p w14:paraId="1DB50F6F" w14:textId="77777777" w:rsidR="008500D6" w:rsidRDefault="008500D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D2790" w14:textId="32464DA1" w:rsidR="007F0F18" w:rsidRPr="00575102" w:rsidRDefault="00800420" w:rsidP="00575102">
    <w:pPr>
      <w:pBdr>
        <w:bottom w:val="single" w:sz="4" w:space="1" w:color="auto"/>
      </w:pBdr>
      <w:tabs>
        <w:tab w:val="right" w:pos="9214"/>
      </w:tabs>
      <w:spacing w:line="288" w:lineRule="auto"/>
      <w:rPr>
        <w:color w:val="595959" w:themeColor="text1" w:themeTint="A6"/>
      </w:rPr>
    </w:pPr>
    <w:r>
      <w:rPr>
        <w:color w:val="595959" w:themeColor="text1" w:themeTint="A6"/>
      </w:rPr>
      <w:t xml:space="preserve">Leistungsvereinbarung </w:t>
    </w:r>
    <w:r w:rsidR="006C4EDF" w:rsidRPr="00575102">
      <w:rPr>
        <w:color w:val="595959" w:themeColor="text1" w:themeTint="A6"/>
      </w:rPr>
      <w:tab/>
    </w:r>
    <w:sdt>
      <w:sdtPr>
        <w:rPr>
          <w:color w:val="595959" w:themeColor="text1" w:themeTint="A6"/>
        </w:rPr>
        <w:id w:val="32698347"/>
        <w:docPartObj>
          <w:docPartGallery w:val="Page Numbers (Top of Page)"/>
          <w:docPartUnique/>
        </w:docPartObj>
      </w:sdtPr>
      <w:sdtEndPr/>
      <w:sdtContent>
        <w:r w:rsidR="006C4EDF" w:rsidRPr="00575102">
          <w:rPr>
            <w:bCs/>
            <w:color w:val="595959" w:themeColor="text1" w:themeTint="A6"/>
          </w:rPr>
          <w:fldChar w:fldCharType="begin"/>
        </w:r>
        <w:r w:rsidR="006C4EDF" w:rsidRPr="00575102">
          <w:rPr>
            <w:bCs/>
            <w:color w:val="595959" w:themeColor="text1" w:themeTint="A6"/>
          </w:rPr>
          <w:instrText>PAGE</w:instrText>
        </w:r>
        <w:r w:rsidR="006C4EDF" w:rsidRPr="00575102">
          <w:rPr>
            <w:bCs/>
            <w:color w:val="595959" w:themeColor="text1" w:themeTint="A6"/>
          </w:rPr>
          <w:fldChar w:fldCharType="separate"/>
        </w:r>
        <w:r w:rsidR="00FC54D3">
          <w:rPr>
            <w:bCs/>
            <w:noProof/>
            <w:color w:val="595959" w:themeColor="text1" w:themeTint="A6"/>
          </w:rPr>
          <w:t>2</w:t>
        </w:r>
        <w:r w:rsidR="006C4EDF" w:rsidRPr="00575102">
          <w:rPr>
            <w:bCs/>
            <w:color w:val="595959" w:themeColor="text1" w:themeTint="A6"/>
          </w:rPr>
          <w:fldChar w:fldCharType="end"/>
        </w:r>
        <w:r w:rsidR="006C4EDF" w:rsidRPr="00575102">
          <w:rPr>
            <w:bCs/>
            <w:color w:val="595959" w:themeColor="text1" w:themeTint="A6"/>
          </w:rPr>
          <w:t>/</w:t>
        </w:r>
        <w:r w:rsidR="006C4EDF" w:rsidRPr="00575102">
          <w:rPr>
            <w:bCs/>
            <w:color w:val="595959" w:themeColor="text1" w:themeTint="A6"/>
          </w:rPr>
          <w:fldChar w:fldCharType="begin"/>
        </w:r>
        <w:r w:rsidR="006C4EDF" w:rsidRPr="00575102">
          <w:rPr>
            <w:bCs/>
            <w:color w:val="595959" w:themeColor="text1" w:themeTint="A6"/>
          </w:rPr>
          <w:instrText>NUMPAGES</w:instrText>
        </w:r>
        <w:r w:rsidR="006C4EDF" w:rsidRPr="00575102">
          <w:rPr>
            <w:bCs/>
            <w:color w:val="595959" w:themeColor="text1" w:themeTint="A6"/>
          </w:rPr>
          <w:fldChar w:fldCharType="separate"/>
        </w:r>
        <w:r w:rsidR="00FC54D3">
          <w:rPr>
            <w:bCs/>
            <w:noProof/>
            <w:color w:val="595959" w:themeColor="text1" w:themeTint="A6"/>
          </w:rPr>
          <w:t>2</w:t>
        </w:r>
        <w:r w:rsidR="006C4EDF" w:rsidRPr="00575102">
          <w:rPr>
            <w:bCs/>
            <w:color w:val="595959" w:themeColor="text1" w:themeTint="A6"/>
          </w:rPr>
          <w:fldChar w:fldCharType="end"/>
        </w:r>
      </w:sdtContent>
    </w:sdt>
  </w:p>
  <w:p w14:paraId="594BC221" w14:textId="77777777" w:rsidR="008500D6" w:rsidRDefault="008500D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9748D" w14:textId="06A71BE0" w:rsidR="000239D1" w:rsidRDefault="00490DA8" w:rsidP="007731A0">
    <w:pPr>
      <w:pStyle w:val="Kopfzeile"/>
      <w:ind w:right="454"/>
      <w:jc w:val="right"/>
    </w:pPr>
    <w:r>
      <w:rPr>
        <w:noProof/>
        <w:lang w:eastAsia="de-CH"/>
      </w:rPr>
      <w:drawing>
        <wp:inline distT="0" distB="0" distL="0" distR="0" wp14:anchorId="19570A38" wp14:editId="3B2FD71E">
          <wp:extent cx="2187723" cy="522413"/>
          <wp:effectExtent l="0" t="0" r="3175" b="0"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Primarschule_Duebendorf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9531" cy="5252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239D1">
      <w:rPr>
        <w:noProof/>
        <w:lang w:eastAsia="de-CH"/>
      </w:rPr>
      <mc:AlternateContent>
        <mc:Choice Requires="wps">
          <w:drawing>
            <wp:anchor distT="45720" distB="45720" distL="114300" distR="114300" simplePos="0" relativeHeight="251656192" behindDoc="1" locked="1" layoutInCell="1" allowOverlap="1" wp14:anchorId="355C6C65" wp14:editId="35B73802">
              <wp:simplePos x="0" y="0"/>
              <wp:positionH relativeFrom="column">
                <wp:posOffset>3949700</wp:posOffset>
              </wp:positionH>
              <wp:positionV relativeFrom="page">
                <wp:posOffset>1105535</wp:posOffset>
              </wp:positionV>
              <wp:extent cx="2102400" cy="990000"/>
              <wp:effectExtent l="0" t="0" r="0" b="635"/>
              <wp:wrapNone/>
              <wp:docPr id="1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2400" cy="990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ED64D6" w14:textId="77777777" w:rsidR="000E3344" w:rsidRPr="00443A5E" w:rsidRDefault="005B653D" w:rsidP="000E3344">
                          <w:pPr>
                            <w:spacing w:line="240" w:lineRule="exact"/>
                            <w:rPr>
                              <w:b/>
                              <w:sz w:val="19"/>
                              <w:szCs w:val="19"/>
                            </w:rPr>
                          </w:pPr>
                          <w:r>
                            <w:rPr>
                              <w:b/>
                              <w:sz w:val="19"/>
                              <w:szCs w:val="19"/>
                            </w:rPr>
                            <w:t>Primarschulpflege</w:t>
                          </w:r>
                        </w:p>
                        <w:p w14:paraId="19424A26" w14:textId="77777777" w:rsidR="000E3344" w:rsidRPr="00443A5E" w:rsidRDefault="000E3344" w:rsidP="000E3344">
                          <w:pPr>
                            <w:spacing w:line="240" w:lineRule="exact"/>
                            <w:rPr>
                              <w:sz w:val="19"/>
                              <w:szCs w:val="19"/>
                            </w:rPr>
                          </w:pPr>
                          <w:r w:rsidRPr="00443A5E">
                            <w:rPr>
                              <w:sz w:val="19"/>
                              <w:szCs w:val="19"/>
                            </w:rPr>
                            <w:t>Usterstrasse 16</w:t>
                          </w:r>
                        </w:p>
                        <w:p w14:paraId="1F235691" w14:textId="77777777" w:rsidR="000E3344" w:rsidRPr="00443A5E" w:rsidRDefault="000E3344" w:rsidP="000E3344">
                          <w:pPr>
                            <w:spacing w:line="240" w:lineRule="exact"/>
                            <w:rPr>
                              <w:sz w:val="19"/>
                              <w:szCs w:val="19"/>
                            </w:rPr>
                          </w:pPr>
                          <w:r w:rsidRPr="00443A5E">
                            <w:rPr>
                              <w:sz w:val="19"/>
                              <w:szCs w:val="19"/>
                            </w:rPr>
                            <w:t>8600 Dübendorf</w:t>
                          </w:r>
                        </w:p>
                        <w:p w14:paraId="29BCCC73" w14:textId="77777777" w:rsidR="000E3344" w:rsidRPr="00443A5E" w:rsidRDefault="000E3344" w:rsidP="000E3344">
                          <w:pPr>
                            <w:spacing w:line="240" w:lineRule="exac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schule-duebendorf.ch</w:t>
                          </w:r>
                        </w:p>
                        <w:p w14:paraId="4AFC0E1A" w14:textId="77777777" w:rsidR="000239D1" w:rsidRPr="00443A5E" w:rsidRDefault="000239D1" w:rsidP="000239D1">
                          <w:pPr>
                            <w:spacing w:line="240" w:lineRule="exact"/>
                            <w:rPr>
                              <w:sz w:val="19"/>
                              <w:szCs w:val="19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5C6C65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left:0;text-align:left;margin-left:311pt;margin-top:87.05pt;width:165.55pt;height:77.95pt;z-index:-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" stroked="f">
              <v:textbox>
                <w:txbxContent>
                  <w:p w14:paraId="67ED64D6" w14:textId="77777777" w:rsidR="000E3344" w:rsidRPr="00443A5E" w:rsidRDefault="005B653D" w:rsidP="000E3344">
                    <w:pPr>
                      <w:spacing w:line="240" w:lineRule="exact"/>
                      <w:rPr>
                        <w:b/>
                        <w:sz w:val="19"/>
                        <w:szCs w:val="19"/>
                      </w:rPr>
                    </w:pPr>
                    <w:r>
                      <w:rPr>
                        <w:b/>
                        <w:sz w:val="19"/>
                        <w:szCs w:val="19"/>
                      </w:rPr>
                      <w:t>Primarschulpflege</w:t>
                    </w:r>
                  </w:p>
                  <w:p w14:paraId="19424A26" w14:textId="77777777" w:rsidR="000E3344" w:rsidRPr="00443A5E" w:rsidRDefault="000E3344" w:rsidP="000E3344">
                    <w:pPr>
                      <w:spacing w:line="240" w:lineRule="exact"/>
                      <w:rPr>
                        <w:sz w:val="19"/>
                        <w:szCs w:val="19"/>
                      </w:rPr>
                    </w:pPr>
                    <w:r w:rsidRPr="00443A5E">
                      <w:rPr>
                        <w:sz w:val="19"/>
                        <w:szCs w:val="19"/>
                      </w:rPr>
                      <w:t>Usterstrasse 16</w:t>
                    </w:r>
                  </w:p>
                  <w:p w14:paraId="1F235691" w14:textId="77777777" w:rsidR="000E3344" w:rsidRPr="00443A5E" w:rsidRDefault="000E3344" w:rsidP="000E3344">
                    <w:pPr>
                      <w:spacing w:line="240" w:lineRule="exact"/>
                      <w:rPr>
                        <w:sz w:val="19"/>
                        <w:szCs w:val="19"/>
                      </w:rPr>
                    </w:pPr>
                    <w:r w:rsidRPr="00443A5E">
                      <w:rPr>
                        <w:sz w:val="19"/>
                        <w:szCs w:val="19"/>
                      </w:rPr>
                      <w:t>8600 Dübendorf</w:t>
                    </w:r>
                  </w:p>
                  <w:p w14:paraId="29BCCC73" w14:textId="77777777" w:rsidR="000E3344" w:rsidRPr="00443A5E" w:rsidRDefault="000E3344" w:rsidP="000E3344">
                    <w:pPr>
                      <w:spacing w:line="240" w:lineRule="exact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schule-duebendorf.ch</w:t>
                    </w:r>
                  </w:p>
                  <w:p w14:paraId="4AFC0E1A" w14:textId="77777777" w:rsidR="000239D1" w:rsidRPr="00443A5E" w:rsidRDefault="000239D1" w:rsidP="000239D1">
                    <w:pPr>
                      <w:spacing w:line="240" w:lineRule="exact"/>
                      <w:rPr>
                        <w:sz w:val="19"/>
                        <w:szCs w:val="19"/>
                      </w:rPr>
                    </w:pP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70CD"/>
    <w:multiLevelType w:val="hybridMultilevel"/>
    <w:tmpl w:val="8F3EB5B0"/>
    <w:lvl w:ilvl="0" w:tplc="B38EC7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B27DF"/>
    <w:multiLevelType w:val="multilevel"/>
    <w:tmpl w:val="A0127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4E82DE7"/>
    <w:multiLevelType w:val="hybridMultilevel"/>
    <w:tmpl w:val="670257FE"/>
    <w:lvl w:ilvl="0" w:tplc="C72EA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0B02F7"/>
    <w:multiLevelType w:val="hybridMultilevel"/>
    <w:tmpl w:val="F4088120"/>
    <w:lvl w:ilvl="0" w:tplc="C72EA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101C97"/>
    <w:multiLevelType w:val="hybridMultilevel"/>
    <w:tmpl w:val="0694DFE6"/>
    <w:lvl w:ilvl="0" w:tplc="C72EA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7E3E13"/>
    <w:multiLevelType w:val="hybridMultilevel"/>
    <w:tmpl w:val="55E813F8"/>
    <w:lvl w:ilvl="0" w:tplc="C72EA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4C5F88"/>
    <w:multiLevelType w:val="hybridMultilevel"/>
    <w:tmpl w:val="6158C612"/>
    <w:lvl w:ilvl="0" w:tplc="C72EA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1321070">
    <w:abstractNumId w:val="1"/>
  </w:num>
  <w:num w:numId="2" w16cid:durableId="152071296">
    <w:abstractNumId w:val="2"/>
  </w:num>
  <w:num w:numId="3" w16cid:durableId="756681053">
    <w:abstractNumId w:val="4"/>
  </w:num>
  <w:num w:numId="4" w16cid:durableId="1947958532">
    <w:abstractNumId w:val="0"/>
  </w:num>
  <w:num w:numId="5" w16cid:durableId="1605263095">
    <w:abstractNumId w:val="6"/>
  </w:num>
  <w:num w:numId="6" w16cid:durableId="1537041479">
    <w:abstractNumId w:val="3"/>
  </w:num>
  <w:num w:numId="7" w16cid:durableId="2054853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ocumentProtection w:edit="trackedChanges" w:enforcement="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9AE"/>
    <w:rsid w:val="000236CD"/>
    <w:rsid w:val="000239D1"/>
    <w:rsid w:val="0002726D"/>
    <w:rsid w:val="00042F42"/>
    <w:rsid w:val="000612B3"/>
    <w:rsid w:val="000745E3"/>
    <w:rsid w:val="000A4386"/>
    <w:rsid w:val="000D394D"/>
    <w:rsid w:val="000E3344"/>
    <w:rsid w:val="000F2512"/>
    <w:rsid w:val="000F72AC"/>
    <w:rsid w:val="001243E5"/>
    <w:rsid w:val="00136315"/>
    <w:rsid w:val="0014090B"/>
    <w:rsid w:val="001414D7"/>
    <w:rsid w:val="001504F7"/>
    <w:rsid w:val="00150EA0"/>
    <w:rsid w:val="0017038C"/>
    <w:rsid w:val="001A58DA"/>
    <w:rsid w:val="001A5CB8"/>
    <w:rsid w:val="001B3B57"/>
    <w:rsid w:val="001C596B"/>
    <w:rsid w:val="001E1523"/>
    <w:rsid w:val="001E49AE"/>
    <w:rsid w:val="00212B6F"/>
    <w:rsid w:val="00224E2A"/>
    <w:rsid w:val="00230C71"/>
    <w:rsid w:val="002465E2"/>
    <w:rsid w:val="00270E72"/>
    <w:rsid w:val="002726B2"/>
    <w:rsid w:val="00281DAF"/>
    <w:rsid w:val="002B7B4F"/>
    <w:rsid w:val="002D5C8D"/>
    <w:rsid w:val="002E1723"/>
    <w:rsid w:val="002E36BF"/>
    <w:rsid w:val="002E4598"/>
    <w:rsid w:val="002E693F"/>
    <w:rsid w:val="003543C2"/>
    <w:rsid w:val="0035757D"/>
    <w:rsid w:val="00385A42"/>
    <w:rsid w:val="0039628C"/>
    <w:rsid w:val="003A08AA"/>
    <w:rsid w:val="003B41F5"/>
    <w:rsid w:val="0040172B"/>
    <w:rsid w:val="00401B16"/>
    <w:rsid w:val="004046AB"/>
    <w:rsid w:val="00411807"/>
    <w:rsid w:val="00412D94"/>
    <w:rsid w:val="004377C2"/>
    <w:rsid w:val="00464109"/>
    <w:rsid w:val="00470C6B"/>
    <w:rsid w:val="00470F5C"/>
    <w:rsid w:val="00490476"/>
    <w:rsid w:val="00490DA8"/>
    <w:rsid w:val="004A343C"/>
    <w:rsid w:val="004D10A0"/>
    <w:rsid w:val="004D3D81"/>
    <w:rsid w:val="004E4212"/>
    <w:rsid w:val="004E72DF"/>
    <w:rsid w:val="004F3A48"/>
    <w:rsid w:val="00510073"/>
    <w:rsid w:val="00517C75"/>
    <w:rsid w:val="00531AA9"/>
    <w:rsid w:val="005609B4"/>
    <w:rsid w:val="005620CD"/>
    <w:rsid w:val="0056361B"/>
    <w:rsid w:val="00572E72"/>
    <w:rsid w:val="00574583"/>
    <w:rsid w:val="00575102"/>
    <w:rsid w:val="00584F32"/>
    <w:rsid w:val="005B653D"/>
    <w:rsid w:val="006039DE"/>
    <w:rsid w:val="006046D1"/>
    <w:rsid w:val="00606B90"/>
    <w:rsid w:val="00635A5C"/>
    <w:rsid w:val="006564A6"/>
    <w:rsid w:val="00657F72"/>
    <w:rsid w:val="006668FD"/>
    <w:rsid w:val="006717CB"/>
    <w:rsid w:val="00681A82"/>
    <w:rsid w:val="00692FDE"/>
    <w:rsid w:val="006A233C"/>
    <w:rsid w:val="006C26E9"/>
    <w:rsid w:val="006C4EDF"/>
    <w:rsid w:val="006D2890"/>
    <w:rsid w:val="006E2E2A"/>
    <w:rsid w:val="006E7907"/>
    <w:rsid w:val="006F1BD9"/>
    <w:rsid w:val="006F3091"/>
    <w:rsid w:val="007073EA"/>
    <w:rsid w:val="00764433"/>
    <w:rsid w:val="007731A0"/>
    <w:rsid w:val="00792D04"/>
    <w:rsid w:val="007A5D7B"/>
    <w:rsid w:val="007F0F18"/>
    <w:rsid w:val="00800420"/>
    <w:rsid w:val="00805D9F"/>
    <w:rsid w:val="00836A53"/>
    <w:rsid w:val="008500D6"/>
    <w:rsid w:val="00883B09"/>
    <w:rsid w:val="00885F72"/>
    <w:rsid w:val="008B5B7B"/>
    <w:rsid w:val="008B5FFA"/>
    <w:rsid w:val="008F7F47"/>
    <w:rsid w:val="00943516"/>
    <w:rsid w:val="00961536"/>
    <w:rsid w:val="009C162A"/>
    <w:rsid w:val="009F23D9"/>
    <w:rsid w:val="00A14EFB"/>
    <w:rsid w:val="00A21AE4"/>
    <w:rsid w:val="00A21EE3"/>
    <w:rsid w:val="00A3455C"/>
    <w:rsid w:val="00A423D7"/>
    <w:rsid w:val="00A548C8"/>
    <w:rsid w:val="00A708B7"/>
    <w:rsid w:val="00A759CB"/>
    <w:rsid w:val="00A800A2"/>
    <w:rsid w:val="00A914C9"/>
    <w:rsid w:val="00AE5707"/>
    <w:rsid w:val="00AE7336"/>
    <w:rsid w:val="00B56F36"/>
    <w:rsid w:val="00B60171"/>
    <w:rsid w:val="00B81577"/>
    <w:rsid w:val="00B82756"/>
    <w:rsid w:val="00B937A4"/>
    <w:rsid w:val="00BC281C"/>
    <w:rsid w:val="00BC5FCB"/>
    <w:rsid w:val="00BD5A1C"/>
    <w:rsid w:val="00BD6673"/>
    <w:rsid w:val="00BF2E12"/>
    <w:rsid w:val="00BF3CA7"/>
    <w:rsid w:val="00C20766"/>
    <w:rsid w:val="00C235D5"/>
    <w:rsid w:val="00C26080"/>
    <w:rsid w:val="00C552BD"/>
    <w:rsid w:val="00C55742"/>
    <w:rsid w:val="00C62370"/>
    <w:rsid w:val="00C64F24"/>
    <w:rsid w:val="00C65290"/>
    <w:rsid w:val="00C665C3"/>
    <w:rsid w:val="00C77F2E"/>
    <w:rsid w:val="00CC786D"/>
    <w:rsid w:val="00CE6ADF"/>
    <w:rsid w:val="00D000F0"/>
    <w:rsid w:val="00D01E36"/>
    <w:rsid w:val="00D0392F"/>
    <w:rsid w:val="00D42F24"/>
    <w:rsid w:val="00DD42DF"/>
    <w:rsid w:val="00DE4B94"/>
    <w:rsid w:val="00E0029B"/>
    <w:rsid w:val="00E43969"/>
    <w:rsid w:val="00E5276E"/>
    <w:rsid w:val="00E615A7"/>
    <w:rsid w:val="00E70F5F"/>
    <w:rsid w:val="00E914C9"/>
    <w:rsid w:val="00E92176"/>
    <w:rsid w:val="00E94299"/>
    <w:rsid w:val="00EB6F07"/>
    <w:rsid w:val="00ED664B"/>
    <w:rsid w:val="00F0089D"/>
    <w:rsid w:val="00F049CF"/>
    <w:rsid w:val="00F14DF2"/>
    <w:rsid w:val="00F24778"/>
    <w:rsid w:val="00F26B44"/>
    <w:rsid w:val="00F31843"/>
    <w:rsid w:val="00F47C0B"/>
    <w:rsid w:val="00F56CC8"/>
    <w:rsid w:val="00F73470"/>
    <w:rsid w:val="00F82467"/>
    <w:rsid w:val="00FB00FB"/>
    <w:rsid w:val="00FC3B93"/>
    <w:rsid w:val="00FC54D3"/>
    <w:rsid w:val="00FC7D54"/>
    <w:rsid w:val="00FD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209DC9"/>
  <w15:docId w15:val="{92E94537-A4BC-463A-BDDD-B7F3364AC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30C71"/>
    <w:pPr>
      <w:spacing w:after="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36A5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36A53"/>
  </w:style>
  <w:style w:type="paragraph" w:styleId="Fuzeile">
    <w:name w:val="footer"/>
    <w:basedOn w:val="Standard"/>
    <w:link w:val="FuzeileZchn"/>
    <w:uiPriority w:val="99"/>
    <w:unhideWhenUsed/>
    <w:rsid w:val="00836A5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36A5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85A4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85A42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FC54D3"/>
    <w:rPr>
      <w:color w:val="0563C1" w:themeColor="hyperlink"/>
      <w:u w:val="single"/>
    </w:rPr>
  </w:style>
  <w:style w:type="paragraph" w:styleId="Listenabsatz">
    <w:name w:val="List Paragraph"/>
    <w:basedOn w:val="Standard"/>
    <w:uiPriority w:val="34"/>
    <w:qFormat/>
    <w:rsid w:val="005B653D"/>
    <w:pPr>
      <w:ind w:left="720"/>
      <w:contextualSpacing/>
    </w:pPr>
  </w:style>
  <w:style w:type="paragraph" w:styleId="berarbeitung">
    <w:name w:val="Revision"/>
    <w:hidden/>
    <w:uiPriority w:val="99"/>
    <w:semiHidden/>
    <w:rsid w:val="00FB00FB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F0089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F0089D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F0089D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0089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008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m\Desktop\Briefvorlage%20Schulerg&#228;nzende%20Angebote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Briefvorlage Schulergänzende Angebote</Template>
  <TotalTime>0</TotalTime>
  <Pages>3</Pages>
  <Words>704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Stadtverwaltung Dübendorf</Company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Rüegg Marcel</dc:creator>
  <cp:lastModifiedBy>Thurnherr Michèle</cp:lastModifiedBy>
  <cp:revision>35</cp:revision>
  <cp:lastPrinted>2019-12-02T12:35:00Z</cp:lastPrinted>
  <dcterms:created xsi:type="dcterms:W3CDTF">2025-04-01T13:35:00Z</dcterms:created>
  <dcterms:modified xsi:type="dcterms:W3CDTF">2025-07-02T09:40:00Z</dcterms:modified>
</cp:coreProperties>
</file>